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1" w:rightFromText="181" w:vertAnchor="page" w:horzAnchor="margin" w:tblpY="2921"/>
        <w:tblW w:w="907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71"/>
        <w:gridCol w:w="1984"/>
        <w:gridCol w:w="137"/>
        <w:gridCol w:w="3688"/>
        <w:gridCol w:w="2130"/>
        <w:gridCol w:w="562"/>
      </w:tblGrid>
      <w:tr w:rsidR="00C017E4" w:rsidTr="005D0FCF">
        <w:trPr>
          <w:trHeight w:hRule="exact" w:val="340"/>
        </w:trPr>
        <w:tc>
          <w:tcPr>
            <w:tcW w:w="2694" w:type="dxa"/>
            <w:gridSpan w:val="3"/>
          </w:tcPr>
          <w:bookmarkStart w:id="0" w:name="ТекстовоеПоле4"/>
          <w:p w:rsidR="00C017E4" w:rsidRPr="005D0FCF" w:rsidRDefault="008E6F8E" w:rsidP="005D0FCF">
            <w:pPr>
              <w:jc w:val="center"/>
              <w:rPr>
                <w:noProof/>
                <w:lang w:val="en-US"/>
              </w:rPr>
            </w:pPr>
            <w:r w:rsidRPr="005D0FCF">
              <w:rPr>
                <w:noProof/>
                <w:lang w:val="en-US"/>
              </w:rPr>
              <w:fldChar w:fldCharType="begin">
                <w:ffData>
                  <w:name w:val="ТекстовоеПоле4"/>
                  <w:enabled/>
                  <w:calcOnExit w:val="0"/>
                  <w:textInput>
                    <w:maxLength w:val="21"/>
                  </w:textInput>
                </w:ffData>
              </w:fldChar>
            </w:r>
            <w:r w:rsidR="00C017E4" w:rsidRPr="005D0FCF">
              <w:rPr>
                <w:noProof/>
                <w:lang w:val="en-US"/>
              </w:rPr>
              <w:instrText xml:space="preserve"> FORMTEXT </w:instrText>
            </w:r>
            <w:r w:rsidRPr="005D0FCF">
              <w:rPr>
                <w:noProof/>
                <w:lang w:val="en-US"/>
              </w:rPr>
            </w:r>
            <w:r w:rsidRPr="005D0FCF">
              <w:rPr>
                <w:noProof/>
                <w:lang w:val="en-US"/>
              </w:rPr>
              <w:fldChar w:fldCharType="separate"/>
            </w:r>
            <w:r w:rsidR="00C017E4" w:rsidRPr="005D0FCF">
              <w:rPr>
                <w:noProof/>
                <w:lang w:val="en-US"/>
              </w:rPr>
              <w:t> </w:t>
            </w:r>
            <w:r w:rsidR="00C017E4" w:rsidRPr="005D0FCF">
              <w:rPr>
                <w:noProof/>
                <w:lang w:val="en-US"/>
              </w:rPr>
              <w:t> </w:t>
            </w:r>
            <w:r w:rsidR="00C017E4" w:rsidRPr="005D0FCF">
              <w:rPr>
                <w:noProof/>
                <w:lang w:val="en-US"/>
              </w:rPr>
              <w:t> </w:t>
            </w:r>
            <w:r w:rsidR="00C017E4" w:rsidRPr="005D0FCF">
              <w:rPr>
                <w:noProof/>
                <w:lang w:val="en-US"/>
              </w:rPr>
              <w:t> </w:t>
            </w:r>
            <w:r w:rsidR="00C017E4" w:rsidRPr="005D0FCF">
              <w:rPr>
                <w:noProof/>
                <w:lang w:val="en-US"/>
              </w:rPr>
              <w:t> </w:t>
            </w:r>
            <w:r w:rsidRPr="005D0FCF">
              <w:rPr>
                <w:noProof/>
                <w:lang w:val="en-US"/>
              </w:rPr>
              <w:fldChar w:fldCharType="end"/>
            </w:r>
            <w:bookmarkEnd w:id="0"/>
          </w:p>
        </w:tc>
        <w:tc>
          <w:tcPr>
            <w:tcW w:w="3690" w:type="dxa"/>
          </w:tcPr>
          <w:p w:rsidR="00C017E4" w:rsidRPr="007E4066" w:rsidRDefault="00C017E4" w:rsidP="005D0FCF">
            <w:pPr>
              <w:rPr>
                <w:noProof/>
              </w:rPr>
            </w:pPr>
          </w:p>
        </w:tc>
        <w:bookmarkStart w:id="1" w:name="ТекстовоеПоле5"/>
        <w:tc>
          <w:tcPr>
            <w:tcW w:w="2126" w:type="dxa"/>
            <w:tcMar>
              <w:left w:w="113" w:type="dxa"/>
            </w:tcMar>
          </w:tcPr>
          <w:p w:rsidR="00C017E4" w:rsidRPr="005D0FCF" w:rsidRDefault="008E6F8E" w:rsidP="005D0FCF">
            <w:pPr>
              <w:jc w:val="center"/>
              <w:rPr>
                <w:noProof/>
                <w:lang w:val="en-US"/>
              </w:rPr>
            </w:pPr>
            <w:r w:rsidRPr="005D0FCF">
              <w:rPr>
                <w:noProof/>
                <w:lang w:val="en-US"/>
              </w:rPr>
              <w:fldChar w:fldCharType="begin">
                <w:ffData>
                  <w:name w:val="ТекстовоеПоле5"/>
                  <w:enabled/>
                  <w:calcOnExit w:val="0"/>
                  <w:textInput>
                    <w:maxLength w:val="13"/>
                  </w:textInput>
                </w:ffData>
              </w:fldChar>
            </w:r>
            <w:r w:rsidR="00C017E4" w:rsidRPr="005D0FCF">
              <w:rPr>
                <w:noProof/>
                <w:lang w:val="en-US"/>
              </w:rPr>
              <w:instrText xml:space="preserve"> FORMTEXT </w:instrText>
            </w:r>
            <w:r w:rsidRPr="005D0FCF">
              <w:rPr>
                <w:noProof/>
                <w:lang w:val="en-US"/>
              </w:rPr>
            </w:r>
            <w:r w:rsidRPr="005D0FCF">
              <w:rPr>
                <w:noProof/>
                <w:lang w:val="en-US"/>
              </w:rPr>
              <w:fldChar w:fldCharType="separate"/>
            </w:r>
            <w:r w:rsidR="00C017E4" w:rsidRPr="005D0FCF">
              <w:rPr>
                <w:noProof/>
                <w:lang w:val="en-US"/>
              </w:rPr>
              <w:t> </w:t>
            </w:r>
            <w:r w:rsidR="00C017E4" w:rsidRPr="005D0FCF">
              <w:rPr>
                <w:noProof/>
                <w:lang w:val="en-US"/>
              </w:rPr>
              <w:t> </w:t>
            </w:r>
            <w:r w:rsidR="00C017E4" w:rsidRPr="005D0FCF">
              <w:rPr>
                <w:noProof/>
                <w:lang w:val="en-US"/>
              </w:rPr>
              <w:t> </w:t>
            </w:r>
            <w:r w:rsidR="00C017E4" w:rsidRPr="005D0FCF">
              <w:rPr>
                <w:noProof/>
                <w:lang w:val="en-US"/>
              </w:rPr>
              <w:t> </w:t>
            </w:r>
            <w:r w:rsidR="00C017E4" w:rsidRPr="005D0FCF">
              <w:rPr>
                <w:noProof/>
                <w:lang w:val="en-US"/>
              </w:rPr>
              <w:t> </w:t>
            </w:r>
            <w:r w:rsidRPr="005D0FCF">
              <w:rPr>
                <w:noProof/>
                <w:lang w:val="en-US"/>
              </w:rPr>
              <w:fldChar w:fldCharType="end"/>
            </w:r>
            <w:bookmarkEnd w:id="1"/>
          </w:p>
        </w:tc>
        <w:tc>
          <w:tcPr>
            <w:tcW w:w="562" w:type="dxa"/>
          </w:tcPr>
          <w:p w:rsidR="00C017E4" w:rsidRDefault="00C017E4" w:rsidP="005D0FCF">
            <w:pPr>
              <w:pStyle w:val="a3"/>
              <w:tabs>
                <w:tab w:val="clear" w:pos="4153"/>
                <w:tab w:val="clear" w:pos="8306"/>
              </w:tabs>
              <w:rPr>
                <w:noProof/>
              </w:rPr>
            </w:pPr>
          </w:p>
        </w:tc>
      </w:tr>
      <w:tr w:rsidR="00C017E4" w:rsidTr="005D0FCF">
        <w:trPr>
          <w:trHeight w:hRule="exact" w:val="340"/>
        </w:trPr>
        <w:tc>
          <w:tcPr>
            <w:tcW w:w="572" w:type="dxa"/>
          </w:tcPr>
          <w:p w:rsidR="00C017E4" w:rsidRDefault="00C017E4" w:rsidP="005D0FCF">
            <w:pPr>
              <w:pStyle w:val="a3"/>
              <w:tabs>
                <w:tab w:val="clear" w:pos="4153"/>
                <w:tab w:val="clear" w:pos="8306"/>
              </w:tabs>
              <w:rPr>
                <w:noProof/>
              </w:rPr>
            </w:pPr>
          </w:p>
        </w:tc>
        <w:tc>
          <w:tcPr>
            <w:tcW w:w="1985" w:type="dxa"/>
          </w:tcPr>
          <w:p w:rsidR="00C017E4" w:rsidRDefault="00C017E4" w:rsidP="005D0FCF">
            <w:pPr>
              <w:pStyle w:val="a3"/>
              <w:tabs>
                <w:tab w:val="clear" w:pos="4153"/>
                <w:tab w:val="clear" w:pos="8306"/>
              </w:tabs>
              <w:rPr>
                <w:noProof/>
              </w:rPr>
            </w:pPr>
          </w:p>
        </w:tc>
        <w:tc>
          <w:tcPr>
            <w:tcW w:w="3827" w:type="dxa"/>
            <w:gridSpan w:val="2"/>
          </w:tcPr>
          <w:p w:rsidR="00C017E4" w:rsidRDefault="00C017E4" w:rsidP="005D0FCF">
            <w:pPr>
              <w:pStyle w:val="a3"/>
              <w:tabs>
                <w:tab w:val="clear" w:pos="4153"/>
                <w:tab w:val="clear" w:pos="8306"/>
              </w:tabs>
              <w:rPr>
                <w:noProof/>
              </w:rPr>
            </w:pPr>
          </w:p>
        </w:tc>
        <w:tc>
          <w:tcPr>
            <w:tcW w:w="2126" w:type="dxa"/>
          </w:tcPr>
          <w:p w:rsidR="00C017E4" w:rsidRDefault="00C017E4" w:rsidP="005D0FCF">
            <w:pPr>
              <w:pStyle w:val="a3"/>
              <w:tabs>
                <w:tab w:val="clear" w:pos="4153"/>
                <w:tab w:val="clear" w:pos="8306"/>
              </w:tabs>
              <w:rPr>
                <w:noProof/>
              </w:rPr>
            </w:pPr>
          </w:p>
        </w:tc>
        <w:tc>
          <w:tcPr>
            <w:tcW w:w="562" w:type="dxa"/>
          </w:tcPr>
          <w:p w:rsidR="00C017E4" w:rsidRDefault="00C017E4" w:rsidP="005D0FCF">
            <w:pPr>
              <w:pStyle w:val="a3"/>
              <w:tabs>
                <w:tab w:val="clear" w:pos="4153"/>
                <w:tab w:val="clear" w:pos="8306"/>
              </w:tabs>
              <w:rPr>
                <w:noProof/>
              </w:rPr>
            </w:pPr>
          </w:p>
        </w:tc>
      </w:tr>
      <w:tr w:rsidR="00C017E4" w:rsidTr="005D0FCF">
        <w:tc>
          <w:tcPr>
            <w:tcW w:w="567" w:type="dxa"/>
          </w:tcPr>
          <w:p w:rsidR="00C017E4" w:rsidRDefault="00C017E4" w:rsidP="005D0FCF">
            <w:pPr>
              <w:pStyle w:val="a3"/>
              <w:tabs>
                <w:tab w:val="clear" w:pos="4153"/>
                <w:tab w:val="clear" w:pos="8306"/>
              </w:tabs>
              <w:rPr>
                <w:noProof/>
              </w:rPr>
            </w:pPr>
          </w:p>
        </w:tc>
        <w:bookmarkStart w:id="2" w:name="ТекстовоеПоле3"/>
        <w:tc>
          <w:tcPr>
            <w:tcW w:w="7943" w:type="dxa"/>
            <w:gridSpan w:val="4"/>
          </w:tcPr>
          <w:p w:rsidR="001F518F" w:rsidRDefault="008E6F8E" w:rsidP="001F518F">
            <w:pPr>
              <w:pStyle w:val="a3"/>
              <w:jc w:val="center"/>
              <w:rPr>
                <w:b/>
                <w:noProof/>
              </w:rPr>
            </w:pPr>
            <w:r w:rsidRPr="005D0FCF">
              <w:rPr>
                <w:b/>
                <w:noProof/>
              </w:rPr>
              <w:fldChar w:fldCharType="begin">
                <w:ffData>
                  <w:name w:val="ТекстовоеПоле3"/>
                  <w:enabled/>
                  <w:calcOnExit w:val="0"/>
                  <w:textInput>
                    <w:maxLength w:val="300"/>
                    <w:format w:val="Первая прописная"/>
                  </w:textInput>
                </w:ffData>
              </w:fldChar>
            </w:r>
            <w:r w:rsidR="00C017E4" w:rsidRPr="005D0FCF">
              <w:rPr>
                <w:b/>
                <w:noProof/>
              </w:rPr>
              <w:instrText xml:space="preserve"> FORMTEXT </w:instrText>
            </w:r>
            <w:r w:rsidRPr="005D0FCF">
              <w:rPr>
                <w:b/>
                <w:noProof/>
              </w:rPr>
            </w:r>
            <w:r w:rsidRPr="005D0FCF">
              <w:rPr>
                <w:b/>
                <w:noProof/>
              </w:rPr>
              <w:fldChar w:fldCharType="separate"/>
            </w:r>
            <w:r w:rsidR="00C017E4" w:rsidRPr="005D0FCF">
              <w:rPr>
                <w:b/>
                <w:noProof/>
              </w:rPr>
              <w:t>О</w:t>
            </w:r>
            <w:r w:rsidR="001554A4">
              <w:rPr>
                <w:b/>
                <w:noProof/>
              </w:rPr>
              <w:t>б</w:t>
            </w:r>
            <w:r w:rsidR="005F6265">
              <w:rPr>
                <w:b/>
                <w:noProof/>
              </w:rPr>
              <w:t xml:space="preserve"> установлении</w:t>
            </w:r>
            <w:r w:rsidR="00C017E4" w:rsidRPr="005D0FCF">
              <w:rPr>
                <w:b/>
                <w:noProof/>
              </w:rPr>
              <w:t xml:space="preserve"> охранной зон</w:t>
            </w:r>
            <w:r w:rsidR="005F6265">
              <w:rPr>
                <w:b/>
                <w:noProof/>
              </w:rPr>
              <w:t>ы</w:t>
            </w:r>
            <w:r w:rsidR="00C017E4" w:rsidRPr="005D0FCF">
              <w:rPr>
                <w:b/>
                <w:noProof/>
              </w:rPr>
              <w:t xml:space="preserve"> памятника природы</w:t>
            </w:r>
            <w:r w:rsidR="001554A4">
              <w:rPr>
                <w:b/>
                <w:noProof/>
              </w:rPr>
              <w:t xml:space="preserve"> </w:t>
            </w:r>
          </w:p>
          <w:p w:rsidR="00C017E4" w:rsidRPr="005D0FCF" w:rsidRDefault="00C017E4" w:rsidP="00A432F7">
            <w:pPr>
              <w:pStyle w:val="a3"/>
              <w:jc w:val="center"/>
              <w:rPr>
                <w:b/>
                <w:noProof/>
              </w:rPr>
            </w:pPr>
            <w:r w:rsidRPr="005D0FCF">
              <w:rPr>
                <w:b/>
                <w:noProof/>
              </w:rPr>
              <w:t>регионального значения</w:t>
            </w:r>
            <w:r w:rsidR="00A81E02">
              <w:rPr>
                <w:b/>
                <w:noProof/>
              </w:rPr>
              <w:t xml:space="preserve"> </w:t>
            </w:r>
            <w:r w:rsidR="000E236F" w:rsidRPr="000E236F">
              <w:rPr>
                <w:b/>
                <w:noProof/>
              </w:rPr>
              <w:t>«</w:t>
            </w:r>
            <w:r w:rsidR="00665D44" w:rsidRPr="00665D44">
              <w:rPr>
                <w:b/>
                <w:noProof/>
              </w:rPr>
              <w:t>Участки верховых и переходных болот к юго-востоку от оз</w:t>
            </w:r>
            <w:r w:rsidR="00A432F7">
              <w:rPr>
                <w:b/>
                <w:noProof/>
              </w:rPr>
              <w:t>ера</w:t>
            </w:r>
            <w:r w:rsidR="00665D44" w:rsidRPr="00665D44">
              <w:rPr>
                <w:b/>
                <w:noProof/>
              </w:rPr>
              <w:t xml:space="preserve"> Большое Плотово</w:t>
            </w:r>
            <w:r w:rsidR="000E236F" w:rsidRPr="000E236F">
              <w:rPr>
                <w:b/>
                <w:noProof/>
              </w:rPr>
              <w:t>»</w:t>
            </w:r>
            <w:r w:rsidR="00115716" w:rsidRPr="00115716">
              <w:rPr>
                <w:b/>
                <w:noProof/>
              </w:rPr>
              <w:t xml:space="preserve"> </w:t>
            </w:r>
            <w:r w:rsidR="008E6F8E" w:rsidRPr="005D0FCF">
              <w:rPr>
                <w:b/>
                <w:noProof/>
              </w:rPr>
              <w:fldChar w:fldCharType="end"/>
            </w:r>
            <w:bookmarkEnd w:id="2"/>
          </w:p>
        </w:tc>
        <w:tc>
          <w:tcPr>
            <w:tcW w:w="562" w:type="dxa"/>
          </w:tcPr>
          <w:p w:rsidR="00C017E4" w:rsidRDefault="00C017E4" w:rsidP="005D0FCF">
            <w:pPr>
              <w:pStyle w:val="a3"/>
              <w:tabs>
                <w:tab w:val="clear" w:pos="4153"/>
                <w:tab w:val="clear" w:pos="8306"/>
              </w:tabs>
              <w:rPr>
                <w:noProof/>
              </w:rPr>
            </w:pPr>
          </w:p>
        </w:tc>
      </w:tr>
    </w:tbl>
    <w:p w:rsidR="00C017E4" w:rsidRPr="00EF74F0" w:rsidRDefault="00C017E4" w:rsidP="00BC58E9">
      <w:pPr>
        <w:ind w:firstLine="720"/>
        <w:jc w:val="both"/>
      </w:pPr>
    </w:p>
    <w:p w:rsidR="00C017E4" w:rsidRPr="00EF74F0" w:rsidRDefault="00C017E4" w:rsidP="00BC58E9">
      <w:pPr>
        <w:ind w:firstLine="720"/>
        <w:jc w:val="both"/>
      </w:pPr>
    </w:p>
    <w:p w:rsidR="00C017E4" w:rsidRPr="00EF74F0" w:rsidRDefault="00C017E4" w:rsidP="00BC58E9">
      <w:pPr>
        <w:ind w:firstLine="720"/>
        <w:jc w:val="both"/>
      </w:pPr>
    </w:p>
    <w:p w:rsidR="00C017E4" w:rsidRPr="00EF74F0" w:rsidRDefault="00C017E4" w:rsidP="00BC58E9">
      <w:pPr>
        <w:ind w:firstLine="720"/>
        <w:jc w:val="both"/>
      </w:pPr>
    </w:p>
    <w:p w:rsidR="00C017E4" w:rsidRPr="00EF74F0" w:rsidRDefault="00C017E4" w:rsidP="00BC58E9">
      <w:pPr>
        <w:ind w:firstLine="720"/>
        <w:jc w:val="both"/>
      </w:pPr>
    </w:p>
    <w:p w:rsidR="00C017E4" w:rsidRPr="00EF74F0" w:rsidRDefault="00C017E4" w:rsidP="00BC58E9">
      <w:pPr>
        <w:ind w:firstLine="720"/>
        <w:jc w:val="both"/>
        <w:sectPr w:rsidR="00C017E4" w:rsidRPr="00EF74F0" w:rsidSect="008F2CAC">
          <w:headerReference w:type="even" r:id="rId7"/>
          <w:headerReference w:type="default" r:id="rId8"/>
          <w:headerReference w:type="first" r:id="rId9"/>
          <w:pgSz w:w="11906" w:h="16838" w:code="9"/>
          <w:pgMar w:top="1134" w:right="1134" w:bottom="1134" w:left="1701" w:header="720" w:footer="720" w:gutter="0"/>
          <w:cols w:space="720"/>
          <w:titlePg/>
        </w:sectPr>
      </w:pPr>
    </w:p>
    <w:p w:rsidR="00C017E4" w:rsidRDefault="00C017E4" w:rsidP="00494DC9">
      <w:pPr>
        <w:ind w:firstLine="720"/>
        <w:jc w:val="both"/>
      </w:pPr>
    </w:p>
    <w:p w:rsidR="005F6265" w:rsidRDefault="005F6265" w:rsidP="00A432F7">
      <w:pPr>
        <w:spacing w:line="336" w:lineRule="auto"/>
        <w:ind w:firstLine="720"/>
        <w:jc w:val="both"/>
      </w:pPr>
      <w:r w:rsidRPr="005F6265">
        <w:t>В соответствии с Земельным кодексом Российской Федерации, пунктами 10, 11 статьи 2 Федерального закона от 14 марта 1995 г. № 33-ФЗ «Об особо охраняемых природных территориях», постановлением Правит</w:t>
      </w:r>
      <w:r w:rsidR="00A36E4A">
        <w:t>ельства Российской Федерации от </w:t>
      </w:r>
      <w:r w:rsidRPr="005F6265">
        <w:t>19</w:t>
      </w:r>
      <w:r w:rsidR="00A36E4A">
        <w:t> </w:t>
      </w:r>
      <w:r w:rsidRPr="005F6265">
        <w:t>февраля 2015 г. № 138 «Об утверждении Правил создания охранных зон отдельных категорий особо охраняемых природных территорий, установления их границ, определения режима охраны и использования земельных участков и водных объектов в границах таких зон»,</w:t>
      </w:r>
      <w:r w:rsidR="00A422C1">
        <w:t xml:space="preserve"> </w:t>
      </w:r>
      <w:r w:rsidR="00A422C1" w:rsidRPr="009063C7">
        <w:t>пунктом 1 части 1 статьи 6 и статьей 10 Закона Нижегородской области от 8 августа 2008 г. № 98-З «Об особо охраняемых природных территориях в Нижегородской области»,</w:t>
      </w:r>
      <w:r w:rsidR="00A422C1" w:rsidRPr="005F6265">
        <w:t xml:space="preserve"> </w:t>
      </w:r>
      <w:r w:rsidRPr="005F6265">
        <w:t>в целях предотвращения неблагоприятных антропогенных воздействий на памятник природы регионального значения «</w:t>
      </w:r>
      <w:r w:rsidR="00665D44" w:rsidRPr="00665D44">
        <w:t>Участки верховых и переходных болот к юго-востоку от оз</w:t>
      </w:r>
      <w:r w:rsidR="00A432F7">
        <w:t>ера</w:t>
      </w:r>
      <w:r w:rsidR="00665D44" w:rsidRPr="00665D44">
        <w:t xml:space="preserve"> Большое Плотово</w:t>
      </w:r>
      <w:r w:rsidRPr="005F6265">
        <w:t xml:space="preserve">», расположенный в </w:t>
      </w:r>
      <w:r w:rsidR="00665D44">
        <w:t>муниципальном</w:t>
      </w:r>
      <w:r w:rsidR="00E54944" w:rsidRPr="00E54944">
        <w:t xml:space="preserve"> округе Воротынский Нижегородской области</w:t>
      </w:r>
      <w:r w:rsidRPr="009063C7">
        <w:t>:</w:t>
      </w:r>
    </w:p>
    <w:p w:rsidR="008849B8" w:rsidRPr="0081436E" w:rsidRDefault="008849B8" w:rsidP="00A432F7">
      <w:pPr>
        <w:spacing w:line="336" w:lineRule="auto"/>
        <w:ind w:firstLine="720"/>
        <w:jc w:val="both"/>
      </w:pPr>
      <w:r w:rsidRPr="0081436E">
        <w:t>1. Установить охранную зону памятника п</w:t>
      </w:r>
      <w:r w:rsidR="00B90239" w:rsidRPr="0081436E">
        <w:t xml:space="preserve">рироды регионального значения </w:t>
      </w:r>
      <w:r w:rsidR="000E236F" w:rsidRPr="0081436E">
        <w:t>«</w:t>
      </w:r>
      <w:r w:rsidR="00665D44" w:rsidRPr="00665D44">
        <w:t>Участки верховых и переходных болот к юго-востоку от оз</w:t>
      </w:r>
      <w:r w:rsidR="00A432F7">
        <w:t>ера</w:t>
      </w:r>
      <w:r w:rsidR="00665D44" w:rsidRPr="00665D44">
        <w:t xml:space="preserve"> Большое Плотово</w:t>
      </w:r>
      <w:r w:rsidR="000E236F" w:rsidRPr="0081436E">
        <w:t>»</w:t>
      </w:r>
      <w:r w:rsidR="002A4AA7" w:rsidRPr="0081436E">
        <w:t xml:space="preserve"> в границах </w:t>
      </w:r>
      <w:r w:rsidR="001775ED">
        <w:t xml:space="preserve">согласно приложению </w:t>
      </w:r>
      <w:r w:rsidR="0080278A" w:rsidRPr="0081436E">
        <w:t>к настоящему Указу</w:t>
      </w:r>
      <w:r w:rsidRPr="0081436E">
        <w:t>.</w:t>
      </w:r>
    </w:p>
    <w:p w:rsidR="0080278A" w:rsidRDefault="008849B8" w:rsidP="00A432F7">
      <w:pPr>
        <w:spacing w:line="336" w:lineRule="auto"/>
        <w:ind w:firstLine="720"/>
        <w:jc w:val="both"/>
      </w:pPr>
      <w:r w:rsidRPr="0081436E">
        <w:t>2</w:t>
      </w:r>
      <w:r w:rsidR="00C017E4" w:rsidRPr="0081436E">
        <w:t xml:space="preserve">. Утвердить </w:t>
      </w:r>
      <w:r w:rsidR="00790F96" w:rsidRPr="009063C7">
        <w:t>прилагаемое</w:t>
      </w:r>
      <w:r w:rsidR="00790F96">
        <w:t xml:space="preserve"> </w:t>
      </w:r>
      <w:r w:rsidR="00C017E4" w:rsidRPr="0081436E">
        <w:t xml:space="preserve">Положение об охранной зоне памятника </w:t>
      </w:r>
      <w:r w:rsidR="00115716" w:rsidRPr="0081436E">
        <w:t xml:space="preserve">природы регионального значения </w:t>
      </w:r>
      <w:r w:rsidR="000E236F" w:rsidRPr="0081436E">
        <w:t>«</w:t>
      </w:r>
      <w:r w:rsidR="00665D44" w:rsidRPr="00665D44">
        <w:t>Участки верховых и переходных болот к юго-востоку от оз</w:t>
      </w:r>
      <w:r w:rsidR="00A432F7">
        <w:t>ера</w:t>
      </w:r>
      <w:r w:rsidR="00665D44" w:rsidRPr="00665D44">
        <w:t xml:space="preserve"> Большое Плотово</w:t>
      </w:r>
      <w:r w:rsidR="000E236F" w:rsidRPr="0081436E">
        <w:t>»</w:t>
      </w:r>
      <w:r w:rsidR="001775ED">
        <w:t>.</w:t>
      </w:r>
    </w:p>
    <w:p w:rsidR="005F6265" w:rsidRDefault="008849B8" w:rsidP="00A432F7">
      <w:pPr>
        <w:spacing w:line="336" w:lineRule="auto"/>
        <w:ind w:firstLine="720"/>
        <w:jc w:val="both"/>
      </w:pPr>
      <w:r>
        <w:t>3</w:t>
      </w:r>
      <w:r w:rsidR="00C017E4" w:rsidRPr="000D5A58">
        <w:t xml:space="preserve">. </w:t>
      </w:r>
      <w:r w:rsidR="005F6265">
        <w:t>Установить, что возмещение убытков, причиненных в связи                     с установлением охра</w:t>
      </w:r>
      <w:r w:rsidR="00836760">
        <w:t>н</w:t>
      </w:r>
      <w:r w:rsidR="005F6265">
        <w:t>ной зоны памятника природы регионального значения «</w:t>
      </w:r>
      <w:r w:rsidR="00665D44" w:rsidRPr="00665D44">
        <w:t>Участки верховых и переходных болот к юго-востоку от оз</w:t>
      </w:r>
      <w:r w:rsidR="00A432F7">
        <w:t>ера</w:t>
      </w:r>
      <w:r w:rsidR="00665D44" w:rsidRPr="00665D44">
        <w:t xml:space="preserve"> </w:t>
      </w:r>
      <w:r w:rsidR="00665D44" w:rsidRPr="00665D44">
        <w:lastRenderedPageBreak/>
        <w:t>Большое Плотово</w:t>
      </w:r>
      <w:r w:rsidR="005F6265">
        <w:t xml:space="preserve">», осуществляет Правительство Нижегородской области в порядке, предусмотренном статьей 57.1 Земельного кодекса Российской Федерации. Срок наступления обязанности по возмещению убытков составляет не более 5 лет со дня вступления в силу настоящего Указа. </w:t>
      </w:r>
    </w:p>
    <w:p w:rsidR="005F6265" w:rsidRDefault="005F6265" w:rsidP="00A432F7">
      <w:pPr>
        <w:spacing w:line="336" w:lineRule="auto"/>
        <w:ind w:firstLine="720"/>
        <w:jc w:val="both"/>
      </w:pPr>
      <w:r>
        <w:t>4. Министерству экологии и природных ресурсов Нижегородской области обеспечить:</w:t>
      </w:r>
    </w:p>
    <w:p w:rsidR="005F6265" w:rsidRDefault="005F6265" w:rsidP="00A432F7">
      <w:pPr>
        <w:spacing w:line="336" w:lineRule="auto"/>
        <w:ind w:firstLine="720"/>
        <w:jc w:val="both"/>
      </w:pPr>
      <w:r>
        <w:t>- направление информации об утвержденных границах охран</w:t>
      </w:r>
      <w:r w:rsidR="001775ED">
        <w:t>н</w:t>
      </w:r>
      <w:r>
        <w:t>ой зоны памятника природы регионального значения «</w:t>
      </w:r>
      <w:r w:rsidR="00665D44" w:rsidRPr="00665D44">
        <w:t>Участки верховых и переходных болот к юго-востоку от оз</w:t>
      </w:r>
      <w:r w:rsidR="00A432F7">
        <w:t>ера</w:t>
      </w:r>
      <w:r w:rsidR="00665D44" w:rsidRPr="00665D44">
        <w:t xml:space="preserve"> Большое Плотово</w:t>
      </w:r>
      <w:r>
        <w:t>» в орган регистрации прав для учета в Едином государственном реестре недвижимости в порядке, установленном Федеральным законом 13 июля 2015 г. № 218-ФЗ «О государственной регистрации недвижимости»;</w:t>
      </w:r>
    </w:p>
    <w:p w:rsidR="005F6265" w:rsidRDefault="005F6265" w:rsidP="00A432F7">
      <w:pPr>
        <w:spacing w:line="336" w:lineRule="auto"/>
        <w:ind w:firstLine="720"/>
        <w:jc w:val="both"/>
      </w:pPr>
      <w:r>
        <w:t>- размещение информации об утвержденных границах охран</w:t>
      </w:r>
      <w:r w:rsidR="001775ED">
        <w:t>н</w:t>
      </w:r>
      <w:r>
        <w:t>ой зоны памятника природы регионального значения «</w:t>
      </w:r>
      <w:r w:rsidR="00665D44" w:rsidRPr="00665D44">
        <w:t>Участки верховых и переходных болот к юго-востоку от оз</w:t>
      </w:r>
      <w:r w:rsidR="00A432F7">
        <w:t>ера</w:t>
      </w:r>
      <w:r w:rsidR="00665D44" w:rsidRPr="00665D44">
        <w:t xml:space="preserve"> Большое Плотово</w:t>
      </w:r>
      <w:r>
        <w:t>» на своем официальном сайте в информационно-телекоммуникационной сети «Интернет».</w:t>
      </w:r>
    </w:p>
    <w:p w:rsidR="005F6265" w:rsidRDefault="005F6265" w:rsidP="00A432F7">
      <w:pPr>
        <w:spacing w:line="336" w:lineRule="auto"/>
        <w:ind w:firstLine="720"/>
        <w:jc w:val="both"/>
      </w:pPr>
      <w:r>
        <w:t>5. Контроль за исполнением настоящего Указа возложить                         на заместителя Губернатора Н</w:t>
      </w:r>
      <w:bookmarkStart w:id="3" w:name="_GoBack"/>
      <w:bookmarkEnd w:id="3"/>
      <w:r>
        <w:t>ижегородской области Морозова С.Э.</w:t>
      </w:r>
    </w:p>
    <w:p w:rsidR="00C017E4" w:rsidRDefault="005F6265" w:rsidP="00A432F7">
      <w:pPr>
        <w:spacing w:line="336" w:lineRule="auto"/>
        <w:ind w:firstLine="720"/>
        <w:jc w:val="both"/>
      </w:pPr>
      <w:r>
        <w:t xml:space="preserve">6. Настоящий Указ вступает в силу по истечении десяти дней </w:t>
      </w:r>
      <w:r w:rsidRPr="005F6265">
        <w:t>после дня его официального опубликования.</w:t>
      </w:r>
    </w:p>
    <w:p w:rsidR="005F6265" w:rsidRDefault="005F6265" w:rsidP="00A432F7">
      <w:pPr>
        <w:jc w:val="both"/>
      </w:pPr>
    </w:p>
    <w:p w:rsidR="005F6265" w:rsidRDefault="005F6265" w:rsidP="00A432F7">
      <w:pPr>
        <w:jc w:val="both"/>
      </w:pPr>
    </w:p>
    <w:p w:rsidR="00C017E4" w:rsidRDefault="00C017E4" w:rsidP="000D5A58">
      <w:pPr>
        <w:spacing w:line="360" w:lineRule="auto"/>
        <w:jc w:val="both"/>
      </w:pPr>
      <w:r>
        <w:t>Губернатор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</w:t>
      </w:r>
      <w:r w:rsidR="00115716">
        <w:t xml:space="preserve"> Г.С.Никитин</w:t>
      </w:r>
    </w:p>
    <w:sectPr w:rsidR="00C017E4" w:rsidSect="0072247D">
      <w:type w:val="continuous"/>
      <w:pgSz w:w="11906" w:h="16838" w:code="9"/>
      <w:pgMar w:top="1134" w:right="1134" w:bottom="1134" w:left="1701" w:header="720" w:footer="720" w:gutter="0"/>
      <w:cols w:space="720"/>
      <w:formProt w:val="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A3BDF" w:rsidRDefault="00CA3BDF">
      <w:r>
        <w:separator/>
      </w:r>
    </w:p>
  </w:endnote>
  <w:endnote w:type="continuationSeparator" w:id="0">
    <w:p w:rsidR="00CA3BDF" w:rsidRDefault="00CA3B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A3BDF" w:rsidRDefault="00CA3BDF">
      <w:r>
        <w:separator/>
      </w:r>
    </w:p>
  </w:footnote>
  <w:footnote w:type="continuationSeparator" w:id="0">
    <w:p w:rsidR="00CA3BDF" w:rsidRDefault="00CA3B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17E4" w:rsidRDefault="008E6F8E" w:rsidP="00F4415C">
    <w:pPr>
      <w:pStyle w:val="a3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C017E4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C017E4" w:rsidRDefault="00C017E4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17E4" w:rsidRDefault="008E6F8E" w:rsidP="00F4415C">
    <w:pPr>
      <w:pStyle w:val="a3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C017E4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A432F7">
      <w:rPr>
        <w:rStyle w:val="a8"/>
        <w:noProof/>
      </w:rPr>
      <w:t>2</w:t>
    </w:r>
    <w:r>
      <w:rPr>
        <w:rStyle w:val="a8"/>
      </w:rPr>
      <w:fldChar w:fldCharType="end"/>
    </w:r>
  </w:p>
  <w:p w:rsidR="00C017E4" w:rsidRDefault="00C017E4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17E4" w:rsidRDefault="00D647CA">
    <w:pPr>
      <w:pStyle w:val="a3"/>
      <w:tabs>
        <w:tab w:val="clear" w:pos="4153"/>
        <w:tab w:val="center" w:pos="4253"/>
      </w:tabs>
    </w:pPr>
    <w:r>
      <w:rPr>
        <w:noProof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margin">
            <wp:posOffset>2514600</wp:posOffset>
          </wp:positionH>
          <wp:positionV relativeFrom="page">
            <wp:posOffset>269875</wp:posOffset>
          </wp:positionV>
          <wp:extent cx="669290" cy="647700"/>
          <wp:effectExtent l="0" t="0" r="0" b="0"/>
          <wp:wrapNone/>
          <wp:docPr id="6" name="Рисунок 18" descr="Растр в Губ_Прод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8" descr="Растр в Губ_Прод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9290" cy="6477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column">
                <wp:posOffset>3888740</wp:posOffset>
              </wp:positionH>
              <wp:positionV relativeFrom="paragraph">
                <wp:posOffset>1503680</wp:posOffset>
              </wp:positionV>
              <wp:extent cx="198120" cy="144145"/>
              <wp:effectExtent l="2540" t="0" r="0" b="0"/>
              <wp:wrapNone/>
              <wp:docPr id="5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8120" cy="1441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0">
                            <a:solidFill>
                              <a:srgbClr val="8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017E4" w:rsidRPr="004D6606" w:rsidRDefault="00C017E4">
                          <w:pPr>
                            <w:jc w:val="center"/>
                            <w:rPr>
                              <w:rFonts w:ascii="Arial" w:hAnsi="Arial"/>
                              <w:color w:val="800000"/>
                              <w:sz w:val="18"/>
                            </w:rPr>
                          </w:pPr>
                          <w:r w:rsidRPr="004D6606">
                            <w:rPr>
                              <w:rFonts w:ascii="Arial" w:hAnsi="Arial"/>
                              <w:color w:val="800000"/>
                              <w:sz w:val="18"/>
                              <w:lang w:val="en-US"/>
                            </w:rPr>
                            <w:t>№</w:t>
                          </w:r>
                        </w:p>
                      </w:txbxContent>
                    </wps:txbx>
                    <wps:bodyPr rot="0" vert="horz" wrap="square" lIns="36000" tIns="0" rIns="3600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306.2pt;margin-top:118.4pt;width:15.6pt;height:11.3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" filled="f" stroked="f" strokecolor="maroon" strokeweight="0">
              <v:textbox inset="1mm,0,1mm,0">
                <w:txbxContent>
                  <w:p w:rsidR="00C017E4" w:rsidRPr="004D6606" w:rsidRDefault="00C017E4">
                    <w:pPr>
                      <w:jc w:val="center"/>
                      <w:rPr>
                        <w:rFonts w:ascii="Arial" w:hAnsi="Arial"/>
                        <w:color w:val="800000"/>
                        <w:sz w:val="18"/>
                      </w:rPr>
                    </w:pPr>
                    <w:r w:rsidRPr="004D6606">
                      <w:rPr>
                        <w:rFonts w:ascii="Arial" w:hAnsi="Arial"/>
                        <w:color w:val="800000"/>
                        <w:sz w:val="18"/>
                        <w:lang w:val="en-US"/>
                      </w:rPr>
                      <w:t>№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7216" behindDoc="1" locked="0" layoutInCell="1" allowOverlap="1">
              <wp:simplePos x="0" y="0"/>
              <wp:positionH relativeFrom="margin">
                <wp:posOffset>4104640</wp:posOffset>
              </wp:positionH>
              <wp:positionV relativeFrom="paragraph">
                <wp:posOffset>1621790</wp:posOffset>
              </wp:positionV>
              <wp:extent cx="1224280" cy="635"/>
              <wp:effectExtent l="8890" t="12065" r="5080" b="6350"/>
              <wp:wrapNone/>
              <wp:docPr id="4" name="Lin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1224280" cy="635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8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5B8C929" id="Line 3" o:spid="_x0000_s1026" style="position:absolute;z-index:-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323.2pt,127.7pt" to="419.6pt,12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" strokecolor="maroon">
              <w10:wrap anchorx="margin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6192" behindDoc="1" locked="0" layoutInCell="1" allowOverlap="1">
              <wp:simplePos x="0" y="0"/>
              <wp:positionH relativeFrom="margin">
                <wp:posOffset>360045</wp:posOffset>
              </wp:positionH>
              <wp:positionV relativeFrom="paragraph">
                <wp:posOffset>1622425</wp:posOffset>
              </wp:positionV>
              <wp:extent cx="1224280" cy="3175"/>
              <wp:effectExtent l="7620" t="12700" r="6350" b="12700"/>
              <wp:wrapNone/>
              <wp:docPr id="3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1224280" cy="3175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8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A0AA5F5" id="Line 4" o:spid="_x0000_s1026" style="position:absolute;z-index:-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28.35pt,127.75pt" to="124.75pt,12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" strokecolor="maroon">
              <w10:wrap anchorx="margin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margin">
                <wp:posOffset>0</wp:posOffset>
              </wp:positionH>
              <wp:positionV relativeFrom="paragraph">
                <wp:posOffset>981710</wp:posOffset>
              </wp:positionV>
              <wp:extent cx="5760085" cy="365760"/>
              <wp:effectExtent l="9525" t="10160" r="12065" b="5080"/>
              <wp:wrapNone/>
              <wp:docPr id="2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760085" cy="365760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:rsidR="00C017E4" w:rsidRPr="004D6606" w:rsidRDefault="00C017E4">
                          <w:pPr>
                            <w:jc w:val="center"/>
                            <w:rPr>
                              <w:color w:val="800000"/>
                              <w:spacing w:val="120"/>
                              <w:sz w:val="44"/>
                              <w:lang w:val="en-US"/>
                            </w:rPr>
                          </w:pPr>
                          <w:r w:rsidRPr="004D6606">
                            <w:rPr>
                              <w:b/>
                              <w:color w:val="800000"/>
                              <w:sz w:val="40"/>
                            </w:rPr>
                            <w:t>Губернатора Нижегородской области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5" o:spid="_x0000_s1027" type="#_x0000_t202" style="position:absolute;margin-left:0;margin-top:77.3pt;width:453.55pt;height:28.8pt;z-index:-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" filled="f" strokecolor="white">
              <v:textbox inset="0,0,0,0">
                <w:txbxContent>
                  <w:p w:rsidR="00C017E4" w:rsidRPr="004D6606" w:rsidRDefault="00C017E4">
                    <w:pPr>
                      <w:jc w:val="center"/>
                      <w:rPr>
                        <w:color w:val="800000"/>
                        <w:spacing w:val="120"/>
                        <w:sz w:val="44"/>
                        <w:lang w:val="en-US"/>
                      </w:rPr>
                    </w:pPr>
                    <w:r w:rsidRPr="004D6606">
                      <w:rPr>
                        <w:b/>
                        <w:color w:val="800000"/>
                        <w:sz w:val="40"/>
                      </w:rPr>
                      <w:t>Губернатора Нижегородской области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5168" behindDoc="1" locked="0" layoutInCell="1" allowOverlap="1">
              <wp:simplePos x="0" y="0"/>
              <wp:positionH relativeFrom="margin">
                <wp:posOffset>0</wp:posOffset>
              </wp:positionH>
              <wp:positionV relativeFrom="paragraph">
                <wp:posOffset>622935</wp:posOffset>
              </wp:positionV>
              <wp:extent cx="5760085" cy="379730"/>
              <wp:effectExtent l="9525" t="13335" r="12065" b="6985"/>
              <wp:wrapNone/>
              <wp:docPr id="1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760085" cy="379730"/>
                      </a:xfrm>
                      <a:prstGeom prst="rect">
                        <a:avLst/>
                      </a:prstGeom>
                      <a:noFill/>
                      <a:ln w="0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:rsidR="00C017E4" w:rsidRPr="00D821E0" w:rsidRDefault="00C017E4" w:rsidP="00D821E0">
                          <w:pPr>
                            <w:jc w:val="center"/>
                          </w:pPr>
                          <w:r w:rsidRPr="00A21D0B">
                            <w:rPr>
                              <w:b/>
                              <w:color w:val="800000"/>
                              <w:spacing w:val="240"/>
                              <w:sz w:val="42"/>
                              <w:szCs w:val="42"/>
                            </w:rPr>
                            <w:t>УКАЗ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6" o:spid="_x0000_s1028" type="#_x0000_t202" style="position:absolute;margin-left:0;margin-top:49.05pt;width:453.55pt;height:29.9pt;z-index:-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" filled="f" strokecolor="white" strokeweight="0">
              <v:textbox inset="0,0,0,0">
                <w:txbxContent>
                  <w:p w:rsidR="00C017E4" w:rsidRPr="00D821E0" w:rsidRDefault="00C017E4" w:rsidP="00D821E0">
                    <w:pPr>
                      <w:jc w:val="center"/>
                    </w:pPr>
                    <w:r w:rsidRPr="00A21D0B">
                      <w:rPr>
                        <w:b/>
                        <w:color w:val="800000"/>
                        <w:spacing w:val="240"/>
                        <w:sz w:val="42"/>
                        <w:szCs w:val="42"/>
                      </w:rPr>
                      <w:t>УКАЗ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C14CAF"/>
    <w:multiLevelType w:val="hybridMultilevel"/>
    <w:tmpl w:val="30EE9C3E"/>
    <w:lvl w:ilvl="0" w:tplc="72B4BE82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CD0"/>
    <w:rsid w:val="00022CCD"/>
    <w:rsid w:val="00036BD2"/>
    <w:rsid w:val="000407B6"/>
    <w:rsid w:val="00065839"/>
    <w:rsid w:val="000850F5"/>
    <w:rsid w:val="00085AD5"/>
    <w:rsid w:val="00090DDD"/>
    <w:rsid w:val="000D5A58"/>
    <w:rsid w:val="000E236F"/>
    <w:rsid w:val="0011075A"/>
    <w:rsid w:val="00115716"/>
    <w:rsid w:val="001554A4"/>
    <w:rsid w:val="00167811"/>
    <w:rsid w:val="00170CD0"/>
    <w:rsid w:val="001775ED"/>
    <w:rsid w:val="0019075C"/>
    <w:rsid w:val="001F518F"/>
    <w:rsid w:val="00206883"/>
    <w:rsid w:val="00222352"/>
    <w:rsid w:val="0022306C"/>
    <w:rsid w:val="00294668"/>
    <w:rsid w:val="002A153F"/>
    <w:rsid w:val="002A4AA7"/>
    <w:rsid w:val="002C2F88"/>
    <w:rsid w:val="002D32B7"/>
    <w:rsid w:val="003033A7"/>
    <w:rsid w:val="0032779B"/>
    <w:rsid w:val="0036585F"/>
    <w:rsid w:val="003A1CC3"/>
    <w:rsid w:val="003D56D7"/>
    <w:rsid w:val="003F0406"/>
    <w:rsid w:val="003F14DE"/>
    <w:rsid w:val="003F7AA3"/>
    <w:rsid w:val="00454189"/>
    <w:rsid w:val="00480DCA"/>
    <w:rsid w:val="00494DC9"/>
    <w:rsid w:val="004A6AF3"/>
    <w:rsid w:val="004C1C37"/>
    <w:rsid w:val="004D6606"/>
    <w:rsid w:val="004F10B4"/>
    <w:rsid w:val="00523D2A"/>
    <w:rsid w:val="00574C10"/>
    <w:rsid w:val="00575ABA"/>
    <w:rsid w:val="005C475F"/>
    <w:rsid w:val="005D0FCF"/>
    <w:rsid w:val="005F5E79"/>
    <w:rsid w:val="005F6265"/>
    <w:rsid w:val="006122D6"/>
    <w:rsid w:val="0061253F"/>
    <w:rsid w:val="006356F4"/>
    <w:rsid w:val="0066539B"/>
    <w:rsid w:val="00665D44"/>
    <w:rsid w:val="00672CAD"/>
    <w:rsid w:val="006964D4"/>
    <w:rsid w:val="006E1FD5"/>
    <w:rsid w:val="006E4C15"/>
    <w:rsid w:val="00701CA3"/>
    <w:rsid w:val="0072247D"/>
    <w:rsid w:val="00750663"/>
    <w:rsid w:val="007726AD"/>
    <w:rsid w:val="007763C8"/>
    <w:rsid w:val="007855B1"/>
    <w:rsid w:val="0078666A"/>
    <w:rsid w:val="00790F96"/>
    <w:rsid w:val="007D2F97"/>
    <w:rsid w:val="007E4066"/>
    <w:rsid w:val="007F1C81"/>
    <w:rsid w:val="007F3606"/>
    <w:rsid w:val="0080278A"/>
    <w:rsid w:val="00806A80"/>
    <w:rsid w:val="0081436E"/>
    <w:rsid w:val="00836760"/>
    <w:rsid w:val="008432E6"/>
    <w:rsid w:val="00874A85"/>
    <w:rsid w:val="00880B84"/>
    <w:rsid w:val="008849B8"/>
    <w:rsid w:val="008858DE"/>
    <w:rsid w:val="00890C43"/>
    <w:rsid w:val="008C2017"/>
    <w:rsid w:val="008C7DA6"/>
    <w:rsid w:val="008D14CC"/>
    <w:rsid w:val="008D1CB1"/>
    <w:rsid w:val="008E6F8E"/>
    <w:rsid w:val="008F03A6"/>
    <w:rsid w:val="008F2CAC"/>
    <w:rsid w:val="009063C7"/>
    <w:rsid w:val="00912D3C"/>
    <w:rsid w:val="0093737F"/>
    <w:rsid w:val="00945868"/>
    <w:rsid w:val="009505C5"/>
    <w:rsid w:val="00973C6C"/>
    <w:rsid w:val="00993882"/>
    <w:rsid w:val="009B1586"/>
    <w:rsid w:val="009C25BC"/>
    <w:rsid w:val="009E453C"/>
    <w:rsid w:val="009E476D"/>
    <w:rsid w:val="009E52E3"/>
    <w:rsid w:val="009F1851"/>
    <w:rsid w:val="009F7690"/>
    <w:rsid w:val="00A10F57"/>
    <w:rsid w:val="00A21D0B"/>
    <w:rsid w:val="00A36E4A"/>
    <w:rsid w:val="00A422C1"/>
    <w:rsid w:val="00A432F7"/>
    <w:rsid w:val="00A45347"/>
    <w:rsid w:val="00A45C73"/>
    <w:rsid w:val="00A81E02"/>
    <w:rsid w:val="00AB39A7"/>
    <w:rsid w:val="00AC5330"/>
    <w:rsid w:val="00AE3F61"/>
    <w:rsid w:val="00B822D0"/>
    <w:rsid w:val="00B90239"/>
    <w:rsid w:val="00BC1734"/>
    <w:rsid w:val="00BC58E9"/>
    <w:rsid w:val="00BE03BC"/>
    <w:rsid w:val="00BE537D"/>
    <w:rsid w:val="00C017E4"/>
    <w:rsid w:val="00C24B8A"/>
    <w:rsid w:val="00C558E8"/>
    <w:rsid w:val="00C91062"/>
    <w:rsid w:val="00CA3BDF"/>
    <w:rsid w:val="00CB4D95"/>
    <w:rsid w:val="00CC2445"/>
    <w:rsid w:val="00CC55A0"/>
    <w:rsid w:val="00CE67D4"/>
    <w:rsid w:val="00D020B1"/>
    <w:rsid w:val="00D505CF"/>
    <w:rsid w:val="00D5297B"/>
    <w:rsid w:val="00D647CA"/>
    <w:rsid w:val="00D64F4B"/>
    <w:rsid w:val="00D7088B"/>
    <w:rsid w:val="00D7715E"/>
    <w:rsid w:val="00D821E0"/>
    <w:rsid w:val="00DB03B5"/>
    <w:rsid w:val="00DC2EF5"/>
    <w:rsid w:val="00E03143"/>
    <w:rsid w:val="00E34BFF"/>
    <w:rsid w:val="00E54944"/>
    <w:rsid w:val="00E77753"/>
    <w:rsid w:val="00EC109F"/>
    <w:rsid w:val="00EC3C44"/>
    <w:rsid w:val="00EE313A"/>
    <w:rsid w:val="00EE39C3"/>
    <w:rsid w:val="00EF74F0"/>
    <w:rsid w:val="00F15D18"/>
    <w:rsid w:val="00F4415C"/>
    <w:rsid w:val="00F87A77"/>
    <w:rsid w:val="00FC09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63A5950A"/>
  <w15:docId w15:val="{7A867BE4-83DA-4051-B9D5-1944C935C9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06883"/>
    <w:rPr>
      <w:sz w:val="28"/>
    </w:rPr>
  </w:style>
  <w:style w:type="paragraph" w:styleId="1">
    <w:name w:val="heading 1"/>
    <w:basedOn w:val="a"/>
    <w:next w:val="a"/>
    <w:link w:val="10"/>
    <w:uiPriority w:val="99"/>
    <w:qFormat/>
    <w:rsid w:val="00206883"/>
    <w:pPr>
      <w:keepNext/>
      <w:jc w:val="center"/>
      <w:outlineLvl w:val="0"/>
    </w:pPr>
    <w:rPr>
      <w:b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6E4C15"/>
    <w:rPr>
      <w:rFonts w:ascii="Cambria" w:hAnsi="Cambria" w:cs="Times New Roman"/>
      <w:b/>
      <w:bCs/>
      <w:kern w:val="32"/>
      <w:sz w:val="32"/>
      <w:szCs w:val="32"/>
    </w:rPr>
  </w:style>
  <w:style w:type="paragraph" w:styleId="a3">
    <w:name w:val="header"/>
    <w:basedOn w:val="a"/>
    <w:link w:val="a4"/>
    <w:uiPriority w:val="99"/>
    <w:rsid w:val="00206883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6E4C15"/>
    <w:rPr>
      <w:rFonts w:cs="Times New Roman"/>
      <w:sz w:val="20"/>
      <w:szCs w:val="20"/>
    </w:rPr>
  </w:style>
  <w:style w:type="paragraph" w:styleId="a5">
    <w:name w:val="footer"/>
    <w:basedOn w:val="a"/>
    <w:link w:val="a6"/>
    <w:uiPriority w:val="99"/>
    <w:rsid w:val="00206883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6E4C15"/>
    <w:rPr>
      <w:rFonts w:cs="Times New Roman"/>
      <w:sz w:val="20"/>
      <w:szCs w:val="20"/>
    </w:rPr>
  </w:style>
  <w:style w:type="table" w:styleId="a7">
    <w:name w:val="Table Grid"/>
    <w:basedOn w:val="a1"/>
    <w:uiPriority w:val="99"/>
    <w:rsid w:val="007E40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uiPriority w:val="99"/>
    <w:rsid w:val="0072247D"/>
    <w:rPr>
      <w:rFonts w:cs="Times New Roman"/>
    </w:rPr>
  </w:style>
  <w:style w:type="paragraph" w:styleId="a9">
    <w:name w:val="List Paragraph"/>
    <w:basedOn w:val="a"/>
    <w:uiPriority w:val="99"/>
    <w:qFormat/>
    <w:rsid w:val="00D020B1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0E236F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rsid w:val="000E236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08322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8322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akkaAI\AppData\Local\Microsoft\Windows\Temporary%20Internet%20Files\Content.Outlook\9BP1EGGN\&#1059;&#1082;&#1072;&#1079;%20&#1043;&#1091;&#1073;&#1077;&#1088;&#1085;&#1072;&#1090;&#1086;&#1088;&#1072;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Указ Губернатора</Template>
  <TotalTime>1</TotalTime>
  <Pages>2</Pages>
  <Words>444</Words>
  <Characters>2534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Бланк</vt:lpstr>
    </vt:vector>
  </TitlesOfParts>
  <Manager>Крепак Ирина Олеговна</Manager>
  <Company>Министерство государственно-правового обеспечения</Company>
  <LinksUpToDate>false</LinksUpToDate>
  <CharactersWithSpaces>2973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Бланк</dc:title>
  <dc:subject>Бланки</dc:subject>
  <dc:creator>Бакка Анжелина Игоревна</dc:creator>
  <cp:keywords>Бланки</cp:keywords>
  <dc:description/>
  <cp:lastModifiedBy>Minnote07</cp:lastModifiedBy>
  <cp:revision>2</cp:revision>
  <cp:lastPrinted>2022-01-13T11:21:00Z</cp:lastPrinted>
  <dcterms:created xsi:type="dcterms:W3CDTF">2026-04-26T20:12:00Z</dcterms:created>
  <dcterms:modified xsi:type="dcterms:W3CDTF">2026-04-26T20:12:00Z</dcterms:modified>
  <cp:category>Бланки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Телефон Управления Делами">
    <vt:lpwstr>39-13-65</vt:lpwstr>
  </property>
  <property fmtid="{D5CDD505-2E9C-101B-9397-08002B2CF9AE}" pid="3" name="Дата записи">
    <vt:lpwstr>11.09.2005</vt:lpwstr>
  </property>
</Properties>
</file>