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4604"/>
        <w:gridCol w:w="499"/>
        <w:gridCol w:w="1769"/>
      </w:tblGrid>
      <w:tr w:rsidR="0085764D" w14:paraId="56AF02FB" w14:textId="77777777" w:rsidTr="00B455D1">
        <w:trPr>
          <w:trHeight w:val="1270"/>
        </w:trPr>
        <w:tc>
          <w:tcPr>
            <w:tcW w:w="9815" w:type="dxa"/>
            <w:gridSpan w:val="5"/>
          </w:tcPr>
          <w:p w14:paraId="3D3C8585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55DB0BC8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4F5FCC53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292E6FBC" w14:textId="77777777" w:rsidR="0085764D" w:rsidRPr="00B455D1" w:rsidRDefault="0085764D" w:rsidP="00B455D1">
            <w:pPr>
              <w:tabs>
                <w:tab w:val="center" w:pos="2160"/>
              </w:tabs>
              <w:ind w:left="34"/>
              <w:jc w:val="center"/>
              <w:rPr>
                <w:sz w:val="22"/>
                <w:szCs w:val="22"/>
              </w:rPr>
            </w:pPr>
            <w:r w:rsidRPr="00B455D1">
              <w:rPr>
                <w:sz w:val="22"/>
                <w:szCs w:val="22"/>
              </w:rPr>
              <w:t xml:space="preserve"> </w:t>
            </w:r>
          </w:p>
          <w:p w14:paraId="75814221" w14:textId="77777777" w:rsidR="007166CA" w:rsidRPr="00B455D1" w:rsidRDefault="007166CA" w:rsidP="00B455D1">
            <w:pPr>
              <w:tabs>
                <w:tab w:val="center" w:pos="2160"/>
              </w:tabs>
              <w:ind w:left="34"/>
              <w:jc w:val="center"/>
              <w:rPr>
                <w:sz w:val="22"/>
                <w:szCs w:val="22"/>
              </w:rPr>
            </w:pPr>
          </w:p>
          <w:p w14:paraId="7AD2ED16" w14:textId="77777777" w:rsidR="007166CA" w:rsidRPr="00B455D1" w:rsidRDefault="007166CA" w:rsidP="00B455D1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08DE6400" w14:textId="77777777" w:rsidR="00291290" w:rsidRPr="00B455D1" w:rsidRDefault="00291290" w:rsidP="00B455D1">
            <w:pPr>
              <w:tabs>
                <w:tab w:val="center" w:pos="2160"/>
              </w:tabs>
              <w:ind w:left="34"/>
              <w:jc w:val="center"/>
              <w:rPr>
                <w:sz w:val="38"/>
                <w:szCs w:val="38"/>
              </w:rPr>
            </w:pPr>
          </w:p>
        </w:tc>
      </w:tr>
      <w:tr w:rsidR="0085764D" w14:paraId="3B4BAC39" w14:textId="77777777" w:rsidTr="00B455D1">
        <w:trPr>
          <w:trHeight w:val="292"/>
        </w:trPr>
        <w:tc>
          <w:tcPr>
            <w:tcW w:w="9815" w:type="dxa"/>
            <w:gridSpan w:val="5"/>
            <w:vAlign w:val="center"/>
          </w:tcPr>
          <w:p w14:paraId="13122CC1" w14:textId="77777777" w:rsidR="0085764D" w:rsidRPr="00B455D1" w:rsidRDefault="0085764D" w:rsidP="00B455D1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14:paraId="1A82D9E5" w14:textId="77777777" w:rsidTr="00B455D1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611AE4D1" w14:textId="77777777" w:rsidR="0085764D" w:rsidRDefault="002B4B3A" w:rsidP="00FE4602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22"/>
            <w:r>
              <w:instrText xml:space="preserve"> FORMTEXT </w:instrText>
            </w:r>
            <w:r>
              <w:fldChar w:fldCharType="separate"/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14:paraId="5FC90528" w14:textId="77777777" w:rsidR="0085764D" w:rsidRDefault="0085764D" w:rsidP="00B455D1"/>
        </w:tc>
        <w:tc>
          <w:tcPr>
            <w:tcW w:w="2268" w:type="dxa"/>
            <w:gridSpan w:val="2"/>
            <w:vAlign w:val="bottom"/>
          </w:tcPr>
          <w:p w14:paraId="3DD7CA90" w14:textId="77777777" w:rsidR="0085764D" w:rsidRDefault="0085764D" w:rsidP="00FE4602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>
              <w:fldChar w:fldCharType="end"/>
            </w:r>
          </w:p>
        </w:tc>
      </w:tr>
      <w:tr w:rsidR="0085764D" w14:paraId="4A118C48" w14:textId="77777777" w:rsidTr="00B455D1">
        <w:trPr>
          <w:trHeight w:hRule="exact" w:val="510"/>
        </w:trPr>
        <w:tc>
          <w:tcPr>
            <w:tcW w:w="9815" w:type="dxa"/>
            <w:gridSpan w:val="5"/>
          </w:tcPr>
          <w:p w14:paraId="28EDE907" w14:textId="77777777" w:rsidR="0085764D" w:rsidRDefault="0085764D" w:rsidP="00B455D1"/>
        </w:tc>
      </w:tr>
      <w:tr w:rsidR="0085764D" w14:paraId="555D199C" w14:textId="77777777" w:rsidTr="00B455D1">
        <w:trPr>
          <w:trHeight w:val="826"/>
        </w:trPr>
        <w:tc>
          <w:tcPr>
            <w:tcW w:w="1809" w:type="dxa"/>
          </w:tcPr>
          <w:p w14:paraId="1E3F7EB9" w14:textId="77777777" w:rsidR="0085764D" w:rsidRDefault="0085764D" w:rsidP="00B455D1"/>
        </w:tc>
        <w:tc>
          <w:tcPr>
            <w:tcW w:w="6237" w:type="dxa"/>
            <w:gridSpan w:val="3"/>
          </w:tcPr>
          <w:p w14:paraId="1EC346F3" w14:textId="0074F649" w:rsidR="0085764D" w:rsidRPr="003B26D4" w:rsidRDefault="002B4B3A" w:rsidP="00A62462">
            <w:pPr>
              <w:jc w:val="center"/>
            </w:pPr>
            <w:r w:rsidRPr="003B26D4"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" w:name="ТекстовоеПоле23"/>
            <w:r w:rsidRPr="003B26D4">
              <w:instrText xml:space="preserve"> FORMTEXT </w:instrText>
            </w:r>
            <w:r w:rsidRPr="003B26D4">
              <w:fldChar w:fldCharType="separate"/>
            </w:r>
            <w:r w:rsidR="001D25A1" w:rsidRPr="001D25A1">
              <w:t>О внесении изменени</w:t>
            </w:r>
            <w:r w:rsidR="00CB3EB7">
              <w:t>й</w:t>
            </w:r>
            <w:r w:rsidR="001D25A1" w:rsidRPr="001D25A1">
              <w:t xml:space="preserve"> в</w:t>
            </w:r>
            <w:r w:rsidR="00645710">
              <w:t xml:space="preserve"> </w:t>
            </w:r>
            <w:r w:rsidR="00BD48AA" w:rsidRPr="00BD48AA">
              <w:t>Поряд</w:t>
            </w:r>
            <w:r w:rsidR="00645710">
              <w:t>ок</w:t>
            </w:r>
            <w:r w:rsidR="00CB3EB7" w:rsidRPr="00CB3EB7">
              <w:t xml:space="preserve"> предоставления из областного бюджета субсидии на возмещение части затрат по выплате процентного (купонного) дохода по облигациям, размещенным на фондовой бирже</w:t>
            </w:r>
            <w:r w:rsidR="00CB3EB7">
              <w:t>, утвержденный приказом министерства сельского хозяйства и продовольственных ресурсов</w:t>
            </w:r>
            <w:r w:rsidR="00A62462">
              <w:t xml:space="preserve"> </w:t>
            </w:r>
            <w:r w:rsidR="00CB3EB7">
              <w:t>Нижегородской области</w:t>
            </w:r>
            <w:r w:rsidR="00A62462">
              <w:t xml:space="preserve"> </w:t>
            </w:r>
            <w:r w:rsidR="00CB3EB7">
              <w:t>от 10 декабря 2024 г. № 520</w:t>
            </w:r>
            <w:r w:rsidRPr="003B26D4">
              <w:fldChar w:fldCharType="end"/>
            </w:r>
            <w:bookmarkEnd w:id="1"/>
          </w:p>
        </w:tc>
        <w:tc>
          <w:tcPr>
            <w:tcW w:w="1769" w:type="dxa"/>
          </w:tcPr>
          <w:p w14:paraId="4485A022" w14:textId="77777777" w:rsidR="0085764D" w:rsidRDefault="0085764D" w:rsidP="00B455D1"/>
        </w:tc>
      </w:tr>
    </w:tbl>
    <w:p w14:paraId="6FAC46AB" w14:textId="77777777" w:rsidR="0085764D" w:rsidRDefault="0085764D" w:rsidP="0085764D">
      <w:pPr>
        <w:sectPr w:rsidR="0085764D" w:rsidSect="002B4B3A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4DD8A79F" w14:textId="6207EAA7" w:rsidR="008B1703" w:rsidRPr="00DE329D" w:rsidRDefault="008B1703" w:rsidP="00940907">
      <w:pPr>
        <w:rPr>
          <w:szCs w:val="28"/>
        </w:rPr>
      </w:pPr>
    </w:p>
    <w:p w14:paraId="27B183D7" w14:textId="1DD642E5" w:rsidR="001D25A1" w:rsidRPr="001D25A1" w:rsidRDefault="00E30298" w:rsidP="009409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30298">
        <w:rPr>
          <w:szCs w:val="28"/>
        </w:rPr>
        <w:t xml:space="preserve">В целях приведения в соответствие с </w:t>
      </w:r>
      <w:r w:rsidR="006B1419">
        <w:rPr>
          <w:szCs w:val="28"/>
        </w:rPr>
        <w:t>действующим законодательством</w:t>
      </w:r>
      <w:r w:rsidR="008B1703">
        <w:rPr>
          <w:szCs w:val="28"/>
        </w:rPr>
        <w:br/>
      </w:r>
      <w:r w:rsidR="00792599">
        <w:rPr>
          <w:szCs w:val="28"/>
        </w:rPr>
        <w:t xml:space="preserve">п </w:t>
      </w:r>
      <w:r w:rsidR="00792599" w:rsidRPr="00792599">
        <w:rPr>
          <w:szCs w:val="28"/>
        </w:rPr>
        <w:t>р и к а з ы в а ю</w:t>
      </w:r>
      <w:r w:rsidR="001D25A1" w:rsidRPr="001D25A1">
        <w:rPr>
          <w:szCs w:val="28"/>
        </w:rPr>
        <w:t>:</w:t>
      </w:r>
    </w:p>
    <w:p w14:paraId="59775348" w14:textId="187786A8" w:rsidR="00C949E3" w:rsidRDefault="00E90435" w:rsidP="009409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 В</w:t>
      </w:r>
      <w:r w:rsidR="001D25A1" w:rsidRPr="001D25A1">
        <w:rPr>
          <w:szCs w:val="28"/>
        </w:rPr>
        <w:t xml:space="preserve">нести в </w:t>
      </w:r>
      <w:r w:rsidR="002771CB" w:rsidRPr="002771CB">
        <w:rPr>
          <w:szCs w:val="28"/>
        </w:rPr>
        <w:t>Порядок предоставления из областного бюджета субсидии на возмещение части затрат по выплате процентного (купонного) дохода по облигациям, размещенным на фондовой бирже, утвержденный приказом министерства сельского хозяйства и продовольственных ресурсов Нижегородской области от 10 декабря 2024 г. № 520</w:t>
      </w:r>
      <w:r w:rsidR="00645710">
        <w:rPr>
          <w:szCs w:val="28"/>
        </w:rPr>
        <w:t>, следующ</w:t>
      </w:r>
      <w:r w:rsidR="002771CB">
        <w:rPr>
          <w:szCs w:val="28"/>
        </w:rPr>
        <w:t>и</w:t>
      </w:r>
      <w:r w:rsidR="00645710">
        <w:rPr>
          <w:szCs w:val="28"/>
        </w:rPr>
        <w:t>е</w:t>
      </w:r>
      <w:r w:rsidR="00846173">
        <w:rPr>
          <w:szCs w:val="28"/>
        </w:rPr>
        <w:t xml:space="preserve"> </w:t>
      </w:r>
      <w:r w:rsidR="00645710">
        <w:rPr>
          <w:szCs w:val="28"/>
        </w:rPr>
        <w:t>изменени</w:t>
      </w:r>
      <w:r w:rsidR="002771CB">
        <w:rPr>
          <w:szCs w:val="28"/>
        </w:rPr>
        <w:t>я</w:t>
      </w:r>
      <w:r w:rsidR="001D25A1" w:rsidRPr="001D25A1">
        <w:rPr>
          <w:szCs w:val="28"/>
        </w:rPr>
        <w:t>:</w:t>
      </w:r>
    </w:p>
    <w:p w14:paraId="79BB720E" w14:textId="130FD101" w:rsidR="002771CB" w:rsidRDefault="002771CB" w:rsidP="009409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2.2:</w:t>
      </w:r>
    </w:p>
    <w:p w14:paraId="4022FE45" w14:textId="3C4753B3" w:rsidR="00645710" w:rsidRDefault="00790D63" w:rsidP="009409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645710">
        <w:rPr>
          <w:szCs w:val="28"/>
        </w:rPr>
        <w:t>в подпункте 1 слова «</w:t>
      </w:r>
      <w:r w:rsidR="00645710" w:rsidRPr="00645710">
        <w:rPr>
          <w:szCs w:val="28"/>
        </w:rPr>
        <w:t>законодательством Российской Федерации</w:t>
      </w:r>
      <w:r w:rsidR="00645710">
        <w:rPr>
          <w:szCs w:val="28"/>
        </w:rPr>
        <w:t>»</w:t>
      </w:r>
      <w:r w:rsidR="00645710" w:rsidRPr="00645710">
        <w:rPr>
          <w:szCs w:val="28"/>
        </w:rPr>
        <w:t xml:space="preserve"> заменить словами </w:t>
      </w:r>
      <w:r w:rsidR="00645710">
        <w:rPr>
          <w:szCs w:val="28"/>
        </w:rPr>
        <w:t>«</w:t>
      </w:r>
      <w:r w:rsidR="00645710" w:rsidRPr="00645710">
        <w:rPr>
          <w:szCs w:val="28"/>
        </w:rPr>
        <w:t>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="00645710">
        <w:rPr>
          <w:szCs w:val="28"/>
        </w:rPr>
        <w:t>»</w:t>
      </w:r>
      <w:r w:rsidR="002771CB">
        <w:rPr>
          <w:szCs w:val="28"/>
        </w:rPr>
        <w:t>;</w:t>
      </w:r>
    </w:p>
    <w:p w14:paraId="1A67E543" w14:textId="3ABCE64C" w:rsidR="002771CB" w:rsidRDefault="00790D63" w:rsidP="009409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="002771CB">
        <w:rPr>
          <w:szCs w:val="28"/>
        </w:rPr>
        <w:t>подпункт «е» подпункта 8 изложить в следующей редакции:</w:t>
      </w:r>
    </w:p>
    <w:p w14:paraId="386DFBDA" w14:textId="102C3070" w:rsidR="002771CB" w:rsidRPr="00BA2D25" w:rsidRDefault="002771CB" w:rsidP="009409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2771CB">
        <w:rPr>
          <w:szCs w:val="28"/>
        </w:rPr>
        <w:t xml:space="preserve">е) получатель субсидии является партнером Фонда </w:t>
      </w:r>
      <w:r>
        <w:rPr>
          <w:szCs w:val="28"/>
        </w:rPr>
        <w:t xml:space="preserve">развития патриотизма и </w:t>
      </w:r>
      <w:r w:rsidRPr="002771CB">
        <w:rPr>
          <w:szCs w:val="28"/>
        </w:rPr>
        <w:t xml:space="preserve">содействия участникам специальной военной операции и членам их семей </w:t>
      </w:r>
      <w:r>
        <w:rPr>
          <w:szCs w:val="28"/>
        </w:rPr>
        <w:t>«</w:t>
      </w:r>
      <w:r w:rsidRPr="002771CB">
        <w:rPr>
          <w:szCs w:val="28"/>
        </w:rPr>
        <w:t>Фонд Народного Единства Нижегородской области</w:t>
      </w:r>
      <w:r>
        <w:rPr>
          <w:szCs w:val="28"/>
        </w:rPr>
        <w:t>»</w:t>
      </w:r>
      <w:r w:rsidRPr="002771CB">
        <w:rPr>
          <w:szCs w:val="28"/>
        </w:rPr>
        <w:t xml:space="preserve"> (далее - Фонд Народного Единства) или осуществляет безвозмездные перечисления, в том числе добровольные пожертвования, в областной бюджет и (или) в некоммерческую организацию </w:t>
      </w:r>
      <w:r>
        <w:rPr>
          <w:szCs w:val="28"/>
        </w:rPr>
        <w:t>«</w:t>
      </w:r>
      <w:r w:rsidRPr="002771CB">
        <w:rPr>
          <w:szCs w:val="28"/>
        </w:rPr>
        <w:t>Благотворительный фонд развития социального партнерства</w:t>
      </w:r>
      <w:r>
        <w:rPr>
          <w:szCs w:val="28"/>
        </w:rPr>
        <w:t>»</w:t>
      </w:r>
      <w:r w:rsidRPr="002771CB">
        <w:rPr>
          <w:szCs w:val="28"/>
        </w:rPr>
        <w:t>.</w:t>
      </w:r>
      <w:r>
        <w:rPr>
          <w:szCs w:val="28"/>
        </w:rPr>
        <w:t>».</w:t>
      </w:r>
    </w:p>
    <w:p w14:paraId="2307E063" w14:textId="22800B39" w:rsidR="00AB34BA" w:rsidRDefault="00E90435" w:rsidP="00940907">
      <w:pPr>
        <w:tabs>
          <w:tab w:val="left" w:pos="910"/>
        </w:tabs>
        <w:ind w:firstLine="709"/>
        <w:jc w:val="both"/>
      </w:pPr>
      <w:r w:rsidRPr="00E90435">
        <w:t>2. Настоящий приказ вступает в силу со дня его подписания и подлежит официальному опубликованию.</w:t>
      </w:r>
    </w:p>
    <w:p w14:paraId="4E2FBF47" w14:textId="77777777" w:rsidR="00AB34BA" w:rsidRDefault="00AB34BA" w:rsidP="00940907">
      <w:pPr>
        <w:tabs>
          <w:tab w:val="left" w:pos="910"/>
        </w:tabs>
        <w:jc w:val="both"/>
      </w:pPr>
    </w:p>
    <w:p w14:paraId="4E69D27A" w14:textId="64C1E44E" w:rsidR="00800B68" w:rsidRDefault="00800B68" w:rsidP="00940907">
      <w:pPr>
        <w:jc w:val="both"/>
        <w:rPr>
          <w:szCs w:val="28"/>
        </w:rPr>
      </w:pPr>
    </w:p>
    <w:p w14:paraId="5F39BD14" w14:textId="78068D9A" w:rsidR="00940907" w:rsidRDefault="00940907" w:rsidP="00940907">
      <w:pPr>
        <w:jc w:val="both"/>
        <w:rPr>
          <w:szCs w:val="28"/>
        </w:rPr>
      </w:pPr>
      <w:bookmarkStart w:id="2" w:name="_GoBack"/>
      <w:bookmarkEnd w:id="2"/>
    </w:p>
    <w:p w14:paraId="4F050B99" w14:textId="681DE8D7" w:rsidR="007722E4" w:rsidRPr="001D25A1" w:rsidRDefault="00E45658" w:rsidP="00AF63D7">
      <w:pPr>
        <w:spacing w:line="360" w:lineRule="auto"/>
        <w:jc w:val="both"/>
        <w:rPr>
          <w:szCs w:val="28"/>
        </w:rPr>
      </w:pPr>
      <w:r w:rsidRPr="00283986">
        <w:rPr>
          <w:color w:val="000000"/>
          <w:szCs w:val="28"/>
        </w:rPr>
        <w:t>М</w:t>
      </w:r>
      <w:r w:rsidR="0020236D" w:rsidRPr="00283986">
        <w:rPr>
          <w:color w:val="000000"/>
          <w:szCs w:val="28"/>
        </w:rPr>
        <w:t>инистр</w:t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proofErr w:type="gramStart"/>
      <w:r w:rsidR="00AF63D7">
        <w:rPr>
          <w:color w:val="000000"/>
          <w:szCs w:val="28"/>
        </w:rPr>
        <w:tab/>
        <w:t xml:space="preserve">  </w:t>
      </w:r>
      <w:proofErr w:type="spellStart"/>
      <w:r w:rsidRPr="00283986">
        <w:rPr>
          <w:color w:val="000000"/>
          <w:szCs w:val="28"/>
        </w:rPr>
        <w:t>Н</w:t>
      </w:r>
      <w:r w:rsidR="004561B7" w:rsidRPr="00283986">
        <w:rPr>
          <w:color w:val="000000"/>
          <w:szCs w:val="28"/>
        </w:rPr>
        <w:t>.</w:t>
      </w:r>
      <w:r w:rsidRPr="00283986">
        <w:rPr>
          <w:color w:val="000000"/>
          <w:szCs w:val="28"/>
        </w:rPr>
        <w:t>К</w:t>
      </w:r>
      <w:r w:rsidR="00297E70" w:rsidRPr="00283986">
        <w:rPr>
          <w:color w:val="000000"/>
          <w:szCs w:val="28"/>
        </w:rPr>
        <w:t>.</w:t>
      </w:r>
      <w:r w:rsidRPr="00283986">
        <w:rPr>
          <w:color w:val="000000"/>
          <w:szCs w:val="28"/>
        </w:rPr>
        <w:t>Денисов</w:t>
      </w:r>
      <w:proofErr w:type="spellEnd"/>
      <w:proofErr w:type="gramEnd"/>
    </w:p>
    <w:sectPr w:rsidR="007722E4" w:rsidRPr="001D25A1" w:rsidSect="00940907">
      <w:type w:val="continuous"/>
      <w:pgSz w:w="11906" w:h="16838" w:code="9"/>
      <w:pgMar w:top="1134" w:right="849" w:bottom="993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19261" w14:textId="77777777" w:rsidR="00DA25CA" w:rsidRDefault="00DA25CA">
      <w:r>
        <w:separator/>
      </w:r>
    </w:p>
  </w:endnote>
  <w:endnote w:type="continuationSeparator" w:id="0">
    <w:p w14:paraId="3E64E01C" w14:textId="77777777" w:rsidR="00DA25CA" w:rsidRDefault="00DA2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12FE0" w14:textId="77777777" w:rsidR="00DA25CA" w:rsidRDefault="00DA25CA">
      <w:r>
        <w:separator/>
      </w:r>
    </w:p>
  </w:footnote>
  <w:footnote w:type="continuationSeparator" w:id="0">
    <w:p w14:paraId="2F5210BD" w14:textId="77777777" w:rsidR="00DA25CA" w:rsidRDefault="00DA2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2FB83" w14:textId="77777777"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277ADA7" w14:textId="77777777" w:rsidR="00AE21A1" w:rsidRDefault="00AE21A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25C8B" w14:textId="19233DCD"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40907">
      <w:rPr>
        <w:rStyle w:val="a7"/>
        <w:noProof/>
      </w:rPr>
      <w:t>2</w:t>
    </w:r>
    <w:r>
      <w:rPr>
        <w:rStyle w:val="a7"/>
      </w:rPr>
      <w:fldChar w:fldCharType="end"/>
    </w:r>
  </w:p>
  <w:p w14:paraId="5E24F877" w14:textId="77777777" w:rsidR="00AE21A1" w:rsidRDefault="00AE21A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ED8D2" w14:textId="77777777" w:rsidR="00B75DFC" w:rsidRDefault="00FA35DB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1768B29" wp14:editId="5BC57B2F">
              <wp:simplePos x="0" y="0"/>
              <wp:positionH relativeFrom="column">
                <wp:posOffset>1094105</wp:posOffset>
              </wp:positionH>
              <wp:positionV relativeFrom="paragraph">
                <wp:posOffset>2590165</wp:posOffset>
              </wp:positionV>
              <wp:extent cx="3959860" cy="52705"/>
              <wp:effectExtent l="0" t="0" r="0" b="0"/>
              <wp:wrapNone/>
              <wp:docPr id="2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64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5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0756B0FE" id="Group 69" o:spid="_x0000_s1026" style="position:absolute;margin-left:86.15pt;margin-top:203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">
              <v:shape id="Freeform 64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knwQAAANoAAAAPAAAAZHJzL2Rvd25yZXYueG1sRI9Ba8JA&#10;FITvBf/D8gRvurGC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JL6aSf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65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y5wwAAANoAAAAPAAAAZHJzL2Rvd25yZXYueG1sRI9BawIx&#10;FITvBf9DeIIX0aylFF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xpOsuc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213AB5E" wp14:editId="07A20134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743200"/>
              <wp:effectExtent l="0" t="0" r="0" b="0"/>
              <wp:wrapNone/>
              <wp:docPr id="1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74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14E960" w14:textId="77777777" w:rsidR="00E52B15" w:rsidRPr="00E52B15" w:rsidRDefault="00FA35DB" w:rsidP="002B6128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598DFE96" wp14:editId="376C9743">
                                <wp:extent cx="638175" cy="609600"/>
                                <wp:effectExtent l="0" t="0" r="9525" b="0"/>
                                <wp:docPr id="5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649FEA3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Министерство</w:t>
                          </w:r>
                        </w:p>
                        <w:p w14:paraId="6FBA894E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сельского хозяйства и продовольственных ресурсов</w:t>
                          </w:r>
                        </w:p>
                        <w:p w14:paraId="62326A39" w14:textId="77777777" w:rsid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4321F455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08A742BD" w14:textId="77777777" w:rsidR="0085764D" w:rsidRPr="000D5DD8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  <w:r w:rsidRPr="007E0487">
                            <w:rPr>
                              <w:spacing w:val="120"/>
                              <w:sz w:val="44"/>
                              <w:szCs w:val="44"/>
                            </w:rPr>
                            <w:t>ПРИКАЗ</w:t>
                          </w:r>
                        </w:p>
                        <w:p w14:paraId="13B808AE" w14:textId="77777777" w:rsidR="0085764D" w:rsidRPr="000D5DD8" w:rsidRDefault="0085764D" w:rsidP="002B6128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1631C1A5" w14:textId="77777777" w:rsidR="009A1D2F" w:rsidRDefault="009A1D2F" w:rsidP="002B6128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</w:t>
                          </w:r>
                          <w:r w:rsidR="00304F34">
                            <w:rPr>
                              <w:szCs w:val="28"/>
                            </w:rPr>
                            <w:t>__</w:t>
                          </w:r>
                          <w:r w:rsidR="00040D26">
                            <w:rPr>
                              <w:szCs w:val="28"/>
                            </w:rPr>
                            <w:t>____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B260E5">
                            <w:rPr>
                              <w:szCs w:val="28"/>
                            </w:rPr>
                            <w:t xml:space="preserve">  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  <w:t xml:space="preserve">     </w:t>
                          </w:r>
                          <w:r w:rsidR="0067053D">
                            <w:rPr>
                              <w:szCs w:val="28"/>
                            </w:rPr>
                            <w:t xml:space="preserve">    </w:t>
                          </w:r>
                          <w:r w:rsidR="00040D26">
                            <w:rPr>
                              <w:szCs w:val="28"/>
                            </w:rPr>
                            <w:t xml:space="preserve"> </w:t>
                          </w:r>
                          <w:r w:rsidR="00B260E5">
                            <w:rPr>
                              <w:szCs w:val="28"/>
                            </w:rPr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 w:rsidR="00923AE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 w:rsidR="001F49D5"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0DDEA6E5" w14:textId="77777777" w:rsidR="00B260E5" w:rsidRPr="002B6128" w:rsidRDefault="00B260E5" w:rsidP="002B6128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</w:t>
                          </w:r>
                          <w:r w:rsidR="00FC5D2F" w:rsidRPr="002B6128">
                            <w:rPr>
                              <w:sz w:val="23"/>
                              <w:szCs w:val="23"/>
                            </w:rPr>
                            <w:t xml:space="preserve"> </w:t>
                          </w:r>
                          <w:r w:rsidRPr="002B6128">
                            <w:rPr>
                              <w:sz w:val="23"/>
                              <w:szCs w:val="23"/>
                            </w:rPr>
                            <w:t>Нижний Новгород</w:t>
                          </w:r>
                        </w:p>
                        <w:p w14:paraId="31B54B66" w14:textId="77777777" w:rsidR="009A1D2F" w:rsidRPr="001772E6" w:rsidRDefault="009A1D2F" w:rsidP="002B6128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131A6857" w14:textId="77777777" w:rsidR="009A1D2F" w:rsidRDefault="009A1D2F" w:rsidP="002B6128">
                          <w:pPr>
                            <w:ind w:right="-70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4213AB5E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67.05pt;margin-top:-3.05pt;width:486pt;height:3in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" filled="f" stroked="f" strokecolor="white" strokeweight="0">
              <v:textbox inset="0,0,0,0">
                <w:txbxContent>
                  <w:p w14:paraId="6D14E960" w14:textId="77777777" w:rsidR="00E52B15" w:rsidRPr="00E52B15" w:rsidRDefault="00FA35DB" w:rsidP="002B6128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 wp14:anchorId="598DFE96" wp14:editId="376C9743">
                          <wp:extent cx="638175" cy="609600"/>
                          <wp:effectExtent l="0" t="0" r="9525" b="0"/>
                          <wp:docPr id="5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649FEA3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Министерство</w:t>
                    </w:r>
                  </w:p>
                  <w:p w14:paraId="6FBA894E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сельского хозяйства и продовольственных ресурсов</w:t>
                    </w:r>
                  </w:p>
                  <w:p w14:paraId="62326A39" w14:textId="77777777" w:rsid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4321F455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20"/>
                      </w:rPr>
                    </w:pPr>
                  </w:p>
                  <w:p w14:paraId="08A742BD" w14:textId="77777777" w:rsidR="0085764D" w:rsidRPr="000D5DD8" w:rsidRDefault="007E0487" w:rsidP="002B6128">
                    <w:pPr>
                      <w:ind w:right="-4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  <w:r w:rsidRPr="007E0487">
                      <w:rPr>
                        <w:spacing w:val="120"/>
                        <w:sz w:val="44"/>
                        <w:szCs w:val="44"/>
                      </w:rPr>
                      <w:t>ПРИКАЗ</w:t>
                    </w:r>
                  </w:p>
                  <w:p w14:paraId="13B808AE" w14:textId="77777777" w:rsidR="0085764D" w:rsidRPr="000D5DD8" w:rsidRDefault="0085764D" w:rsidP="002B6128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1631C1A5" w14:textId="77777777" w:rsidR="009A1D2F" w:rsidRDefault="009A1D2F" w:rsidP="002B6128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</w:t>
                    </w:r>
                    <w:r w:rsidR="00304F34">
                      <w:rPr>
                        <w:szCs w:val="28"/>
                      </w:rPr>
                      <w:t>__</w:t>
                    </w:r>
                    <w:r w:rsidR="00040D26">
                      <w:rPr>
                        <w:szCs w:val="28"/>
                      </w:rPr>
                      <w:t>____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B260E5">
                      <w:rPr>
                        <w:szCs w:val="28"/>
                      </w:rPr>
                      <w:t xml:space="preserve">  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  <w:t xml:space="preserve">     </w:t>
                    </w:r>
                    <w:r w:rsidR="0067053D">
                      <w:rPr>
                        <w:szCs w:val="28"/>
                      </w:rPr>
                      <w:t xml:space="preserve">    </w:t>
                    </w:r>
                    <w:r w:rsidR="00040D26">
                      <w:rPr>
                        <w:szCs w:val="28"/>
                      </w:rPr>
                      <w:t xml:space="preserve"> </w:t>
                    </w:r>
                    <w:r w:rsidR="00B260E5">
                      <w:rPr>
                        <w:szCs w:val="28"/>
                      </w:rPr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 w:rsidR="00923AE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 w:rsidR="001F49D5"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0DDEA6E5" w14:textId="77777777" w:rsidR="00B260E5" w:rsidRPr="002B6128" w:rsidRDefault="00B260E5" w:rsidP="002B6128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</w:t>
                    </w:r>
                    <w:r w:rsidR="00FC5D2F" w:rsidRPr="002B6128">
                      <w:rPr>
                        <w:sz w:val="23"/>
                        <w:szCs w:val="23"/>
                      </w:rPr>
                      <w:t xml:space="preserve"> </w:t>
                    </w:r>
                    <w:r w:rsidRPr="002B6128">
                      <w:rPr>
                        <w:sz w:val="23"/>
                        <w:szCs w:val="23"/>
                      </w:rPr>
                      <w:t>Нижний Новгород</w:t>
                    </w:r>
                  </w:p>
                  <w:p w14:paraId="31B54B66" w14:textId="77777777" w:rsidR="009A1D2F" w:rsidRPr="001772E6" w:rsidRDefault="009A1D2F" w:rsidP="002B6128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131A6857" w14:textId="77777777" w:rsidR="009A1D2F" w:rsidRDefault="009A1D2F" w:rsidP="002B6128">
                    <w:pPr>
                      <w:ind w:right="-70"/>
                      <w:jc w:val="center"/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229EE"/>
    <w:multiLevelType w:val="hybridMultilevel"/>
    <w:tmpl w:val="D5F01AC2"/>
    <w:lvl w:ilvl="0" w:tplc="774634C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7031A5"/>
    <w:multiLevelType w:val="hybridMultilevel"/>
    <w:tmpl w:val="F4202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06987"/>
    <w:multiLevelType w:val="hybridMultilevel"/>
    <w:tmpl w:val="F0D01C4A"/>
    <w:lvl w:ilvl="0" w:tplc="BA66867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AC37ED"/>
    <w:multiLevelType w:val="hybridMultilevel"/>
    <w:tmpl w:val="578E65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8ED7FC1"/>
    <w:multiLevelType w:val="hybridMultilevel"/>
    <w:tmpl w:val="94A4BD14"/>
    <w:lvl w:ilvl="0" w:tplc="31980D9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0E408BA"/>
    <w:multiLevelType w:val="hybridMultilevel"/>
    <w:tmpl w:val="DE388C34"/>
    <w:lvl w:ilvl="0" w:tplc="537E895A">
      <w:start w:val="1"/>
      <w:numFmt w:val="decimal"/>
      <w:lvlText w:val="%1)"/>
      <w:lvlJc w:val="left"/>
      <w:pPr>
        <w:tabs>
          <w:tab w:val="num" w:pos="876"/>
        </w:tabs>
        <w:ind w:left="876" w:hanging="87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4950D1A"/>
    <w:multiLevelType w:val="hybridMultilevel"/>
    <w:tmpl w:val="7182FBEC"/>
    <w:lvl w:ilvl="0" w:tplc="4F5AC23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C5F556A"/>
    <w:multiLevelType w:val="hybridMultilevel"/>
    <w:tmpl w:val="86FAA1B6"/>
    <w:lvl w:ilvl="0" w:tplc="E4E0EA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F7B6741"/>
    <w:multiLevelType w:val="hybridMultilevel"/>
    <w:tmpl w:val="EEDE5B4E"/>
    <w:lvl w:ilvl="0" w:tplc="3F8C5E2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Wo4udkJCMR2jXanhoWXUlaFCN0=" w:salt="kBXgW5vrwEGG3nobEx+OD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57"/>
    <w:rsid w:val="000026EF"/>
    <w:rsid w:val="00012662"/>
    <w:rsid w:val="000348DE"/>
    <w:rsid w:val="00034F36"/>
    <w:rsid w:val="00035F2F"/>
    <w:rsid w:val="000372DA"/>
    <w:rsid w:val="00040D26"/>
    <w:rsid w:val="000416A3"/>
    <w:rsid w:val="000456BC"/>
    <w:rsid w:val="000459FB"/>
    <w:rsid w:val="00046B88"/>
    <w:rsid w:val="00047AA4"/>
    <w:rsid w:val="00056E1C"/>
    <w:rsid w:val="000648E0"/>
    <w:rsid w:val="0007340B"/>
    <w:rsid w:val="00081A4E"/>
    <w:rsid w:val="000A28DC"/>
    <w:rsid w:val="000C4557"/>
    <w:rsid w:val="000D066A"/>
    <w:rsid w:val="000D303D"/>
    <w:rsid w:val="000D5C79"/>
    <w:rsid w:val="000D5DD8"/>
    <w:rsid w:val="000F12BF"/>
    <w:rsid w:val="000F3052"/>
    <w:rsid w:val="000F3C08"/>
    <w:rsid w:val="0010141B"/>
    <w:rsid w:val="0010360C"/>
    <w:rsid w:val="00110FBB"/>
    <w:rsid w:val="0011483B"/>
    <w:rsid w:val="0012194A"/>
    <w:rsid w:val="00121CF5"/>
    <w:rsid w:val="00124987"/>
    <w:rsid w:val="00124C93"/>
    <w:rsid w:val="00132E9C"/>
    <w:rsid w:val="00133F8D"/>
    <w:rsid w:val="00144925"/>
    <w:rsid w:val="001451F4"/>
    <w:rsid w:val="00154EAC"/>
    <w:rsid w:val="00160372"/>
    <w:rsid w:val="00165FC9"/>
    <w:rsid w:val="0017310D"/>
    <w:rsid w:val="001772E6"/>
    <w:rsid w:val="001774CA"/>
    <w:rsid w:val="00180134"/>
    <w:rsid w:val="001841A3"/>
    <w:rsid w:val="0018580C"/>
    <w:rsid w:val="0019037B"/>
    <w:rsid w:val="00191D66"/>
    <w:rsid w:val="001B0810"/>
    <w:rsid w:val="001B1A65"/>
    <w:rsid w:val="001B5B8F"/>
    <w:rsid w:val="001D25A1"/>
    <w:rsid w:val="001D2D6F"/>
    <w:rsid w:val="001D4B89"/>
    <w:rsid w:val="001D71F6"/>
    <w:rsid w:val="001E0864"/>
    <w:rsid w:val="001F24F0"/>
    <w:rsid w:val="001F49D5"/>
    <w:rsid w:val="001F5AB0"/>
    <w:rsid w:val="001F7489"/>
    <w:rsid w:val="0020236D"/>
    <w:rsid w:val="00203018"/>
    <w:rsid w:val="002120CB"/>
    <w:rsid w:val="002175D4"/>
    <w:rsid w:val="0022015C"/>
    <w:rsid w:val="00222F97"/>
    <w:rsid w:val="00226D89"/>
    <w:rsid w:val="002428BE"/>
    <w:rsid w:val="00244785"/>
    <w:rsid w:val="00260E76"/>
    <w:rsid w:val="00264D7E"/>
    <w:rsid w:val="00265725"/>
    <w:rsid w:val="00271469"/>
    <w:rsid w:val="00276416"/>
    <w:rsid w:val="00276743"/>
    <w:rsid w:val="002771CB"/>
    <w:rsid w:val="00283986"/>
    <w:rsid w:val="0028400D"/>
    <w:rsid w:val="00291290"/>
    <w:rsid w:val="00293AB1"/>
    <w:rsid w:val="00297599"/>
    <w:rsid w:val="00297E70"/>
    <w:rsid w:val="002A0F01"/>
    <w:rsid w:val="002A3FAE"/>
    <w:rsid w:val="002A4E69"/>
    <w:rsid w:val="002A719B"/>
    <w:rsid w:val="002B4B3A"/>
    <w:rsid w:val="002B52AE"/>
    <w:rsid w:val="002B6128"/>
    <w:rsid w:val="002D106B"/>
    <w:rsid w:val="002D328A"/>
    <w:rsid w:val="002D4E55"/>
    <w:rsid w:val="002E2CC1"/>
    <w:rsid w:val="002F2444"/>
    <w:rsid w:val="00304F34"/>
    <w:rsid w:val="00306C66"/>
    <w:rsid w:val="00314CB9"/>
    <w:rsid w:val="00322BC7"/>
    <w:rsid w:val="00330BA2"/>
    <w:rsid w:val="00332739"/>
    <w:rsid w:val="00334CD4"/>
    <w:rsid w:val="00337EF9"/>
    <w:rsid w:val="0034171A"/>
    <w:rsid w:val="00342DB3"/>
    <w:rsid w:val="003503C1"/>
    <w:rsid w:val="003518A9"/>
    <w:rsid w:val="00354220"/>
    <w:rsid w:val="00361CAB"/>
    <w:rsid w:val="003632AA"/>
    <w:rsid w:val="0036400C"/>
    <w:rsid w:val="003645FD"/>
    <w:rsid w:val="0036595B"/>
    <w:rsid w:val="00366401"/>
    <w:rsid w:val="003709C5"/>
    <w:rsid w:val="00375072"/>
    <w:rsid w:val="00377AFF"/>
    <w:rsid w:val="00380EF6"/>
    <w:rsid w:val="00396D3C"/>
    <w:rsid w:val="003A21D3"/>
    <w:rsid w:val="003A4281"/>
    <w:rsid w:val="003A5C64"/>
    <w:rsid w:val="003B201B"/>
    <w:rsid w:val="003B26D4"/>
    <w:rsid w:val="003B5C30"/>
    <w:rsid w:val="003B609F"/>
    <w:rsid w:val="003B7189"/>
    <w:rsid w:val="003B7FBA"/>
    <w:rsid w:val="003C4308"/>
    <w:rsid w:val="003C60D7"/>
    <w:rsid w:val="003D297F"/>
    <w:rsid w:val="003E2AC5"/>
    <w:rsid w:val="003E59A7"/>
    <w:rsid w:val="003F20C7"/>
    <w:rsid w:val="003F4196"/>
    <w:rsid w:val="003F5F43"/>
    <w:rsid w:val="003F6BAF"/>
    <w:rsid w:val="004022D4"/>
    <w:rsid w:val="00404DFA"/>
    <w:rsid w:val="004106A7"/>
    <w:rsid w:val="00410A1C"/>
    <w:rsid w:val="004119F5"/>
    <w:rsid w:val="004328B6"/>
    <w:rsid w:val="00433253"/>
    <w:rsid w:val="004342CE"/>
    <w:rsid w:val="0043564A"/>
    <w:rsid w:val="00446076"/>
    <w:rsid w:val="0044615D"/>
    <w:rsid w:val="004561B7"/>
    <w:rsid w:val="00457213"/>
    <w:rsid w:val="00461407"/>
    <w:rsid w:val="0048443F"/>
    <w:rsid w:val="00494382"/>
    <w:rsid w:val="00494BDB"/>
    <w:rsid w:val="00496281"/>
    <w:rsid w:val="004A340C"/>
    <w:rsid w:val="004C2B1F"/>
    <w:rsid w:val="004C33BA"/>
    <w:rsid w:val="004C34C3"/>
    <w:rsid w:val="004C7344"/>
    <w:rsid w:val="004D0832"/>
    <w:rsid w:val="004D214C"/>
    <w:rsid w:val="004D4074"/>
    <w:rsid w:val="004D55AF"/>
    <w:rsid w:val="004E0454"/>
    <w:rsid w:val="004E334E"/>
    <w:rsid w:val="004E540D"/>
    <w:rsid w:val="004E55DC"/>
    <w:rsid w:val="004F6764"/>
    <w:rsid w:val="00500F9F"/>
    <w:rsid w:val="00504DB3"/>
    <w:rsid w:val="0051330B"/>
    <w:rsid w:val="0051604D"/>
    <w:rsid w:val="005220E5"/>
    <w:rsid w:val="005265C3"/>
    <w:rsid w:val="00533982"/>
    <w:rsid w:val="00534585"/>
    <w:rsid w:val="00537EFF"/>
    <w:rsid w:val="00550648"/>
    <w:rsid w:val="0055648C"/>
    <w:rsid w:val="00560BDB"/>
    <w:rsid w:val="00562AE7"/>
    <w:rsid w:val="00563733"/>
    <w:rsid w:val="00564F65"/>
    <w:rsid w:val="00566A6D"/>
    <w:rsid w:val="0058136C"/>
    <w:rsid w:val="00590048"/>
    <w:rsid w:val="00591D73"/>
    <w:rsid w:val="005A0848"/>
    <w:rsid w:val="005A090E"/>
    <w:rsid w:val="005A25BB"/>
    <w:rsid w:val="005A4A56"/>
    <w:rsid w:val="005A5FC2"/>
    <w:rsid w:val="005B0693"/>
    <w:rsid w:val="005B1071"/>
    <w:rsid w:val="005B112B"/>
    <w:rsid w:val="005B59CC"/>
    <w:rsid w:val="005B6804"/>
    <w:rsid w:val="005C5CC6"/>
    <w:rsid w:val="005C65B1"/>
    <w:rsid w:val="005D29E3"/>
    <w:rsid w:val="005E60BC"/>
    <w:rsid w:val="005F0DDA"/>
    <w:rsid w:val="005F6CF8"/>
    <w:rsid w:val="00603C62"/>
    <w:rsid w:val="00604555"/>
    <w:rsid w:val="006060F3"/>
    <w:rsid w:val="0061359F"/>
    <w:rsid w:val="006224A6"/>
    <w:rsid w:val="00622D61"/>
    <w:rsid w:val="00625C82"/>
    <w:rsid w:val="00626460"/>
    <w:rsid w:val="0063056A"/>
    <w:rsid w:val="00637129"/>
    <w:rsid w:val="00640491"/>
    <w:rsid w:val="006439C8"/>
    <w:rsid w:val="006441D6"/>
    <w:rsid w:val="006452F5"/>
    <w:rsid w:val="00645710"/>
    <w:rsid w:val="00652A94"/>
    <w:rsid w:val="006576B6"/>
    <w:rsid w:val="0067053D"/>
    <w:rsid w:val="00674978"/>
    <w:rsid w:val="00680EA3"/>
    <w:rsid w:val="00682052"/>
    <w:rsid w:val="00682EEE"/>
    <w:rsid w:val="00683543"/>
    <w:rsid w:val="00684167"/>
    <w:rsid w:val="00684CCF"/>
    <w:rsid w:val="00693234"/>
    <w:rsid w:val="00694FEA"/>
    <w:rsid w:val="00696458"/>
    <w:rsid w:val="006A7052"/>
    <w:rsid w:val="006B1419"/>
    <w:rsid w:val="006B201C"/>
    <w:rsid w:val="006B27DE"/>
    <w:rsid w:val="006C3083"/>
    <w:rsid w:val="006C548F"/>
    <w:rsid w:val="006D63DB"/>
    <w:rsid w:val="006E0462"/>
    <w:rsid w:val="006E4067"/>
    <w:rsid w:val="006E7F16"/>
    <w:rsid w:val="006F6AA9"/>
    <w:rsid w:val="0070077A"/>
    <w:rsid w:val="00704748"/>
    <w:rsid w:val="007166CA"/>
    <w:rsid w:val="007212E3"/>
    <w:rsid w:val="00721514"/>
    <w:rsid w:val="007271C0"/>
    <w:rsid w:val="00736E72"/>
    <w:rsid w:val="00737D40"/>
    <w:rsid w:val="00743092"/>
    <w:rsid w:val="00746312"/>
    <w:rsid w:val="007524FF"/>
    <w:rsid w:val="00753A7C"/>
    <w:rsid w:val="00760AE7"/>
    <w:rsid w:val="00762D17"/>
    <w:rsid w:val="007722E4"/>
    <w:rsid w:val="00772D03"/>
    <w:rsid w:val="00774906"/>
    <w:rsid w:val="007828A6"/>
    <w:rsid w:val="00786ED1"/>
    <w:rsid w:val="00790D63"/>
    <w:rsid w:val="00792599"/>
    <w:rsid w:val="007935CE"/>
    <w:rsid w:val="00794FEE"/>
    <w:rsid w:val="0079586F"/>
    <w:rsid w:val="007A34D9"/>
    <w:rsid w:val="007A3DAF"/>
    <w:rsid w:val="007A4E34"/>
    <w:rsid w:val="007B0AE3"/>
    <w:rsid w:val="007C0656"/>
    <w:rsid w:val="007C2222"/>
    <w:rsid w:val="007C5BDB"/>
    <w:rsid w:val="007C78A7"/>
    <w:rsid w:val="007D2F91"/>
    <w:rsid w:val="007D31EA"/>
    <w:rsid w:val="007E0487"/>
    <w:rsid w:val="007E3E99"/>
    <w:rsid w:val="007F02BE"/>
    <w:rsid w:val="007F3606"/>
    <w:rsid w:val="007F62EA"/>
    <w:rsid w:val="007F6829"/>
    <w:rsid w:val="007F6F65"/>
    <w:rsid w:val="00800B68"/>
    <w:rsid w:val="00805AA2"/>
    <w:rsid w:val="008074D9"/>
    <w:rsid w:val="008126CE"/>
    <w:rsid w:val="0081275E"/>
    <w:rsid w:val="008142D8"/>
    <w:rsid w:val="00817079"/>
    <w:rsid w:val="0082067B"/>
    <w:rsid w:val="00821CB0"/>
    <w:rsid w:val="00832755"/>
    <w:rsid w:val="00844022"/>
    <w:rsid w:val="00846173"/>
    <w:rsid w:val="00847E0E"/>
    <w:rsid w:val="008569F4"/>
    <w:rsid w:val="0085764D"/>
    <w:rsid w:val="00860A34"/>
    <w:rsid w:val="00862691"/>
    <w:rsid w:val="00866801"/>
    <w:rsid w:val="00867D97"/>
    <w:rsid w:val="00875501"/>
    <w:rsid w:val="0088518C"/>
    <w:rsid w:val="008853A0"/>
    <w:rsid w:val="00890421"/>
    <w:rsid w:val="00893669"/>
    <w:rsid w:val="008974AF"/>
    <w:rsid w:val="008A1FF5"/>
    <w:rsid w:val="008B15B6"/>
    <w:rsid w:val="008B1703"/>
    <w:rsid w:val="008D13B2"/>
    <w:rsid w:val="008D30B4"/>
    <w:rsid w:val="008D5E3D"/>
    <w:rsid w:val="008D7196"/>
    <w:rsid w:val="008E22B5"/>
    <w:rsid w:val="008F28BA"/>
    <w:rsid w:val="00900FD8"/>
    <w:rsid w:val="00906908"/>
    <w:rsid w:val="009128C4"/>
    <w:rsid w:val="009177B8"/>
    <w:rsid w:val="00917B31"/>
    <w:rsid w:val="00923AE8"/>
    <w:rsid w:val="00923AEC"/>
    <w:rsid w:val="0092446D"/>
    <w:rsid w:val="00927565"/>
    <w:rsid w:val="009330AC"/>
    <w:rsid w:val="00936E7D"/>
    <w:rsid w:val="00940907"/>
    <w:rsid w:val="00944CF3"/>
    <w:rsid w:val="009458C7"/>
    <w:rsid w:val="00946E6A"/>
    <w:rsid w:val="00950032"/>
    <w:rsid w:val="009579D7"/>
    <w:rsid w:val="00957A15"/>
    <w:rsid w:val="00967791"/>
    <w:rsid w:val="00971CE2"/>
    <w:rsid w:val="009743C4"/>
    <w:rsid w:val="009745C2"/>
    <w:rsid w:val="0098514E"/>
    <w:rsid w:val="0098773B"/>
    <w:rsid w:val="0099064D"/>
    <w:rsid w:val="00995A95"/>
    <w:rsid w:val="00995DDA"/>
    <w:rsid w:val="009A1D2F"/>
    <w:rsid w:val="009B0AA4"/>
    <w:rsid w:val="009C26E1"/>
    <w:rsid w:val="009C464B"/>
    <w:rsid w:val="009C658E"/>
    <w:rsid w:val="009D0B51"/>
    <w:rsid w:val="009D22AC"/>
    <w:rsid w:val="009D648D"/>
    <w:rsid w:val="009E473D"/>
    <w:rsid w:val="009E5522"/>
    <w:rsid w:val="009E5C03"/>
    <w:rsid w:val="009E7B5B"/>
    <w:rsid w:val="00A02344"/>
    <w:rsid w:val="00A10703"/>
    <w:rsid w:val="00A12790"/>
    <w:rsid w:val="00A13006"/>
    <w:rsid w:val="00A26AF1"/>
    <w:rsid w:val="00A308DE"/>
    <w:rsid w:val="00A42399"/>
    <w:rsid w:val="00A44D12"/>
    <w:rsid w:val="00A47147"/>
    <w:rsid w:val="00A50E6A"/>
    <w:rsid w:val="00A529EA"/>
    <w:rsid w:val="00A54B10"/>
    <w:rsid w:val="00A62462"/>
    <w:rsid w:val="00A75EBE"/>
    <w:rsid w:val="00A77DBA"/>
    <w:rsid w:val="00A85BFC"/>
    <w:rsid w:val="00A9215B"/>
    <w:rsid w:val="00A93E34"/>
    <w:rsid w:val="00AA29DD"/>
    <w:rsid w:val="00AA399F"/>
    <w:rsid w:val="00AB02DE"/>
    <w:rsid w:val="00AB172A"/>
    <w:rsid w:val="00AB34BA"/>
    <w:rsid w:val="00AB747E"/>
    <w:rsid w:val="00AC5511"/>
    <w:rsid w:val="00AC5AA7"/>
    <w:rsid w:val="00AD3078"/>
    <w:rsid w:val="00AD5ECB"/>
    <w:rsid w:val="00AD7CA2"/>
    <w:rsid w:val="00AE0158"/>
    <w:rsid w:val="00AE21A1"/>
    <w:rsid w:val="00AE32F2"/>
    <w:rsid w:val="00AF049F"/>
    <w:rsid w:val="00AF1633"/>
    <w:rsid w:val="00AF2857"/>
    <w:rsid w:val="00AF63D7"/>
    <w:rsid w:val="00B03150"/>
    <w:rsid w:val="00B043D6"/>
    <w:rsid w:val="00B06DD0"/>
    <w:rsid w:val="00B06F46"/>
    <w:rsid w:val="00B11524"/>
    <w:rsid w:val="00B14324"/>
    <w:rsid w:val="00B14661"/>
    <w:rsid w:val="00B16B60"/>
    <w:rsid w:val="00B260E5"/>
    <w:rsid w:val="00B27E23"/>
    <w:rsid w:val="00B309EF"/>
    <w:rsid w:val="00B32217"/>
    <w:rsid w:val="00B3383D"/>
    <w:rsid w:val="00B33EFB"/>
    <w:rsid w:val="00B43118"/>
    <w:rsid w:val="00B455D1"/>
    <w:rsid w:val="00B458A2"/>
    <w:rsid w:val="00B51498"/>
    <w:rsid w:val="00B5719D"/>
    <w:rsid w:val="00B72525"/>
    <w:rsid w:val="00B75DFC"/>
    <w:rsid w:val="00BA00A8"/>
    <w:rsid w:val="00BA0467"/>
    <w:rsid w:val="00BA2ACF"/>
    <w:rsid w:val="00BA3B7E"/>
    <w:rsid w:val="00BC183A"/>
    <w:rsid w:val="00BC1B1A"/>
    <w:rsid w:val="00BC27A4"/>
    <w:rsid w:val="00BC61C1"/>
    <w:rsid w:val="00BD42E8"/>
    <w:rsid w:val="00BD47A8"/>
    <w:rsid w:val="00BD48AA"/>
    <w:rsid w:val="00BD5716"/>
    <w:rsid w:val="00BE5941"/>
    <w:rsid w:val="00BE6A0E"/>
    <w:rsid w:val="00C00F42"/>
    <w:rsid w:val="00C0328B"/>
    <w:rsid w:val="00C07083"/>
    <w:rsid w:val="00C12438"/>
    <w:rsid w:val="00C12C05"/>
    <w:rsid w:val="00C21D7E"/>
    <w:rsid w:val="00C223D6"/>
    <w:rsid w:val="00C228D4"/>
    <w:rsid w:val="00C25FE1"/>
    <w:rsid w:val="00C306D5"/>
    <w:rsid w:val="00C425B7"/>
    <w:rsid w:val="00C4394E"/>
    <w:rsid w:val="00C446E3"/>
    <w:rsid w:val="00C53757"/>
    <w:rsid w:val="00C578AA"/>
    <w:rsid w:val="00C646F5"/>
    <w:rsid w:val="00C66D54"/>
    <w:rsid w:val="00C86120"/>
    <w:rsid w:val="00C93BEA"/>
    <w:rsid w:val="00C949E3"/>
    <w:rsid w:val="00C961AE"/>
    <w:rsid w:val="00CA289E"/>
    <w:rsid w:val="00CA5236"/>
    <w:rsid w:val="00CB3EB7"/>
    <w:rsid w:val="00CC0E6F"/>
    <w:rsid w:val="00CC4640"/>
    <w:rsid w:val="00CC47F1"/>
    <w:rsid w:val="00CC768D"/>
    <w:rsid w:val="00CD3CB3"/>
    <w:rsid w:val="00CD5FE1"/>
    <w:rsid w:val="00CD6BEC"/>
    <w:rsid w:val="00CE3812"/>
    <w:rsid w:val="00CE7358"/>
    <w:rsid w:val="00CF5D65"/>
    <w:rsid w:val="00D01C98"/>
    <w:rsid w:val="00D065D7"/>
    <w:rsid w:val="00D21E8F"/>
    <w:rsid w:val="00D23DCF"/>
    <w:rsid w:val="00D253AD"/>
    <w:rsid w:val="00D25EDD"/>
    <w:rsid w:val="00D26C5B"/>
    <w:rsid w:val="00D3028B"/>
    <w:rsid w:val="00D310D1"/>
    <w:rsid w:val="00D322E6"/>
    <w:rsid w:val="00D42920"/>
    <w:rsid w:val="00D52479"/>
    <w:rsid w:val="00D5510B"/>
    <w:rsid w:val="00D663D9"/>
    <w:rsid w:val="00D66DD3"/>
    <w:rsid w:val="00D96222"/>
    <w:rsid w:val="00DA25CA"/>
    <w:rsid w:val="00DA5A2E"/>
    <w:rsid w:val="00DB0887"/>
    <w:rsid w:val="00DB6EFC"/>
    <w:rsid w:val="00DC2FB4"/>
    <w:rsid w:val="00DD0139"/>
    <w:rsid w:val="00DD3169"/>
    <w:rsid w:val="00DD564B"/>
    <w:rsid w:val="00DD59AF"/>
    <w:rsid w:val="00DD6ED3"/>
    <w:rsid w:val="00DD7A81"/>
    <w:rsid w:val="00DE259A"/>
    <w:rsid w:val="00DE67B6"/>
    <w:rsid w:val="00DF26E4"/>
    <w:rsid w:val="00DF5DBE"/>
    <w:rsid w:val="00DF6851"/>
    <w:rsid w:val="00E05968"/>
    <w:rsid w:val="00E0602F"/>
    <w:rsid w:val="00E0669F"/>
    <w:rsid w:val="00E074F4"/>
    <w:rsid w:val="00E1258F"/>
    <w:rsid w:val="00E14C5A"/>
    <w:rsid w:val="00E15953"/>
    <w:rsid w:val="00E24AE5"/>
    <w:rsid w:val="00E2572D"/>
    <w:rsid w:val="00E261FF"/>
    <w:rsid w:val="00E26551"/>
    <w:rsid w:val="00E30298"/>
    <w:rsid w:val="00E312B1"/>
    <w:rsid w:val="00E321F5"/>
    <w:rsid w:val="00E32342"/>
    <w:rsid w:val="00E3462C"/>
    <w:rsid w:val="00E40EAF"/>
    <w:rsid w:val="00E42FA4"/>
    <w:rsid w:val="00E432EE"/>
    <w:rsid w:val="00E448FA"/>
    <w:rsid w:val="00E45658"/>
    <w:rsid w:val="00E45682"/>
    <w:rsid w:val="00E52B15"/>
    <w:rsid w:val="00E576FD"/>
    <w:rsid w:val="00E649D6"/>
    <w:rsid w:val="00E674D1"/>
    <w:rsid w:val="00E73803"/>
    <w:rsid w:val="00E76580"/>
    <w:rsid w:val="00E77B68"/>
    <w:rsid w:val="00E80A64"/>
    <w:rsid w:val="00E85825"/>
    <w:rsid w:val="00E90435"/>
    <w:rsid w:val="00E95DBB"/>
    <w:rsid w:val="00EA1D08"/>
    <w:rsid w:val="00EA3746"/>
    <w:rsid w:val="00EC0038"/>
    <w:rsid w:val="00EC19CE"/>
    <w:rsid w:val="00EC6B72"/>
    <w:rsid w:val="00ED1D4B"/>
    <w:rsid w:val="00EF5BDB"/>
    <w:rsid w:val="00EF7A57"/>
    <w:rsid w:val="00F04D51"/>
    <w:rsid w:val="00F06B64"/>
    <w:rsid w:val="00F12537"/>
    <w:rsid w:val="00F12E73"/>
    <w:rsid w:val="00F21A80"/>
    <w:rsid w:val="00F21C7A"/>
    <w:rsid w:val="00F23A95"/>
    <w:rsid w:val="00F2556E"/>
    <w:rsid w:val="00F26579"/>
    <w:rsid w:val="00F276D7"/>
    <w:rsid w:val="00F31112"/>
    <w:rsid w:val="00F31813"/>
    <w:rsid w:val="00F356DF"/>
    <w:rsid w:val="00F41801"/>
    <w:rsid w:val="00F4556D"/>
    <w:rsid w:val="00F6166D"/>
    <w:rsid w:val="00F62B2B"/>
    <w:rsid w:val="00F633AF"/>
    <w:rsid w:val="00F64014"/>
    <w:rsid w:val="00F66A3B"/>
    <w:rsid w:val="00F74556"/>
    <w:rsid w:val="00F764E3"/>
    <w:rsid w:val="00F77D8E"/>
    <w:rsid w:val="00F81E1E"/>
    <w:rsid w:val="00F84295"/>
    <w:rsid w:val="00F9155A"/>
    <w:rsid w:val="00F91718"/>
    <w:rsid w:val="00F9532A"/>
    <w:rsid w:val="00F97C30"/>
    <w:rsid w:val="00FA1625"/>
    <w:rsid w:val="00FA35DB"/>
    <w:rsid w:val="00FA5513"/>
    <w:rsid w:val="00FB49FF"/>
    <w:rsid w:val="00FC589F"/>
    <w:rsid w:val="00FC5D2F"/>
    <w:rsid w:val="00FD2642"/>
    <w:rsid w:val="00FE11FB"/>
    <w:rsid w:val="00FE4602"/>
    <w:rsid w:val="00FE6846"/>
    <w:rsid w:val="00FF2ED7"/>
    <w:rsid w:val="00FF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2E8519"/>
  <w15:docId w15:val="{E170E533-28E7-44F9-BF3D-BCE9775F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06C66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124987"/>
    <w:pPr>
      <w:ind w:left="720"/>
      <w:contextualSpacing/>
    </w:pPr>
  </w:style>
  <w:style w:type="paragraph" w:styleId="aa">
    <w:name w:val="Body Text"/>
    <w:basedOn w:val="a"/>
    <w:link w:val="ab"/>
    <w:uiPriority w:val="1"/>
    <w:qFormat/>
    <w:rsid w:val="00772D03"/>
    <w:pPr>
      <w:widowControl w:val="0"/>
      <w:autoSpaceDE w:val="0"/>
      <w:autoSpaceDN w:val="0"/>
    </w:pPr>
    <w:rPr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772D03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5;&#1080;&#1089;&#1100;&#1084;&#1072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628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User</dc:creator>
  <cp:keywords>Бланки, шаблоны</cp:keywords>
  <cp:lastModifiedBy>Любовь Заварзина</cp:lastModifiedBy>
  <cp:revision>55</cp:revision>
  <cp:lastPrinted>2026-07-08T12:54:00Z</cp:lastPrinted>
  <dcterms:created xsi:type="dcterms:W3CDTF">2026-01-26T13:33:00Z</dcterms:created>
  <dcterms:modified xsi:type="dcterms:W3CDTF">2026-10-12T09:18:00Z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