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1" w:rightFromText="181" w:vertAnchor="page" w:horzAnchor="margin" w:tblpY="2949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2"/>
        <w:gridCol w:w="1985"/>
        <w:gridCol w:w="137"/>
        <w:gridCol w:w="3690"/>
        <w:gridCol w:w="2126"/>
        <w:gridCol w:w="562"/>
      </w:tblGrid>
      <w:tr w:rsidR="00D75D27">
        <w:trPr>
          <w:trHeight w:val="284"/>
        </w:trPr>
        <w:tc>
          <w:tcPr>
            <w:tcW w:w="2694" w:type="dxa"/>
            <w:gridSpan w:val="3"/>
          </w:tcPr>
          <w:p w:rsidR="00D75D27" w:rsidRPr="007E4066" w:rsidRDefault="00E75854" w:rsidP="00D75D27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4"/>
            <w:r w:rsidR="00F17434">
              <w:rPr>
                <w:noProof/>
                <w:lang w:val="en-US"/>
              </w:rPr>
              <w:instrText xml:space="preserve"> FORMTEXT </w:instrText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  <w:fldChar w:fldCharType="separate"/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fldChar w:fldCharType="end"/>
            </w:r>
            <w:bookmarkEnd w:id="0"/>
          </w:p>
        </w:tc>
        <w:tc>
          <w:tcPr>
            <w:tcW w:w="3690" w:type="dxa"/>
          </w:tcPr>
          <w:p w:rsidR="00D75D27" w:rsidRPr="007E4066" w:rsidRDefault="00D75D27" w:rsidP="00B450D0">
            <w:pPr>
              <w:rPr>
                <w:noProof/>
              </w:rPr>
            </w:pPr>
          </w:p>
        </w:tc>
        <w:bookmarkStart w:id="1" w:name="ТекстовоеПоле5"/>
        <w:tc>
          <w:tcPr>
            <w:tcW w:w="2126" w:type="dxa"/>
            <w:tcMar>
              <w:left w:w="113" w:type="dxa"/>
            </w:tcMar>
          </w:tcPr>
          <w:p w:rsidR="00D75D27" w:rsidRPr="007E4066" w:rsidRDefault="00E75854" w:rsidP="00D75D27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D75D27">
              <w:rPr>
                <w:noProof/>
                <w:lang w:val="en-US"/>
              </w:rPr>
              <w:instrText xml:space="preserve"> FORMTEXT </w:instrText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  <w:fldChar w:fldCharType="separate"/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 w:rsidR="009100EE"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fldChar w:fldCharType="end"/>
            </w:r>
            <w:bookmarkEnd w:id="1"/>
          </w:p>
        </w:tc>
        <w:tc>
          <w:tcPr>
            <w:tcW w:w="562" w:type="dxa"/>
          </w:tcPr>
          <w:p w:rsidR="00D75D27" w:rsidRDefault="00D75D27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B450D0">
        <w:trPr>
          <w:trHeight w:hRule="exact" w:val="340"/>
        </w:trPr>
        <w:tc>
          <w:tcPr>
            <w:tcW w:w="572" w:type="dxa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1985" w:type="dxa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3827" w:type="dxa"/>
            <w:gridSpan w:val="2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2126" w:type="dxa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562" w:type="dxa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B450D0">
        <w:tc>
          <w:tcPr>
            <w:tcW w:w="572" w:type="dxa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bookmarkStart w:id="2" w:name="ТекстовоеПоле3"/>
        <w:tc>
          <w:tcPr>
            <w:tcW w:w="7938" w:type="dxa"/>
            <w:gridSpan w:val="4"/>
          </w:tcPr>
          <w:p w:rsidR="00B450D0" w:rsidRPr="00F17434" w:rsidRDefault="00E75854" w:rsidP="00573A34">
            <w:pPr>
              <w:pStyle w:val="a3"/>
              <w:jc w:val="center"/>
              <w:rPr>
                <w:b/>
                <w:noProof/>
              </w:rPr>
            </w:pPr>
            <w:r w:rsidRPr="00F17434">
              <w:rPr>
                <w:b/>
                <w:noProof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="00B450D0" w:rsidRPr="00F17434">
              <w:rPr>
                <w:b/>
                <w:noProof/>
              </w:rPr>
              <w:instrText xml:space="preserve"> FORMTEXT </w:instrText>
            </w:r>
            <w:r w:rsidRPr="00F17434">
              <w:rPr>
                <w:b/>
                <w:noProof/>
              </w:rPr>
            </w:r>
            <w:r w:rsidRPr="00F17434">
              <w:rPr>
                <w:b/>
                <w:noProof/>
              </w:rPr>
              <w:fldChar w:fldCharType="separate"/>
            </w:r>
            <w:r w:rsidR="001B6619" w:rsidRPr="001B6619">
              <w:rPr>
                <w:b/>
                <w:noProof/>
              </w:rPr>
              <w:t xml:space="preserve">О внесении изменений в </w:t>
            </w:r>
            <w:r w:rsidR="00573A34" w:rsidRPr="00573A34">
              <w:rPr>
                <w:b/>
                <w:noProof/>
              </w:rPr>
              <w:t>Положение о министерстве энергетики и жилищно-коммунального хозяйства Нижегородской области, утвержденное постановлением Правительства Нижегородской области от 4 мая 2016 г. № 249</w:t>
            </w:r>
            <w:r w:rsidRPr="00F17434">
              <w:rPr>
                <w:b/>
                <w:noProof/>
              </w:rPr>
              <w:fldChar w:fldCharType="end"/>
            </w:r>
            <w:bookmarkEnd w:id="2"/>
          </w:p>
        </w:tc>
        <w:tc>
          <w:tcPr>
            <w:tcW w:w="562" w:type="dxa"/>
          </w:tcPr>
          <w:p w:rsidR="00B450D0" w:rsidRDefault="00B450D0" w:rsidP="00B450D0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</w:tbl>
    <w:p w:rsidR="00064F7B" w:rsidRDefault="00064F7B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5735A8" w:rsidRDefault="005735A8" w:rsidP="00B450D0">
      <w:pPr>
        <w:ind w:firstLine="720"/>
        <w:jc w:val="both"/>
        <w:sectPr w:rsidR="005735A8" w:rsidSect="002B312E">
          <w:headerReference w:type="even" r:id="rId7"/>
          <w:headerReference w:type="default" r:id="rId8"/>
          <w:headerReference w:type="first" r:id="rId9"/>
          <w:pgSz w:w="11906" w:h="16838" w:code="9"/>
          <w:pgMar w:top="1134" w:right="1134" w:bottom="1134" w:left="1701" w:header="720" w:footer="720" w:gutter="0"/>
          <w:cols w:space="720"/>
          <w:titlePg/>
        </w:sectPr>
      </w:pPr>
    </w:p>
    <w:p w:rsidR="005735A8" w:rsidRDefault="005735A8" w:rsidP="00A731A0">
      <w:pPr>
        <w:spacing w:line="360" w:lineRule="auto"/>
        <w:ind w:firstLine="720"/>
        <w:jc w:val="both"/>
      </w:pPr>
    </w:p>
    <w:p w:rsidR="005D47DE" w:rsidRDefault="005D47DE" w:rsidP="00A731A0">
      <w:pPr>
        <w:spacing w:line="360" w:lineRule="auto"/>
        <w:ind w:firstLine="720"/>
        <w:jc w:val="both"/>
      </w:pPr>
    </w:p>
    <w:p w:rsidR="00A56381" w:rsidRPr="00657F2D" w:rsidRDefault="00A56381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 xml:space="preserve">Правительство Нижегородской области </w:t>
      </w:r>
      <w:proofErr w:type="spellStart"/>
      <w:proofErr w:type="gramStart"/>
      <w:r w:rsidRPr="00657F2D">
        <w:rPr>
          <w:b/>
          <w:szCs w:val="28"/>
        </w:rPr>
        <w:t>п</w:t>
      </w:r>
      <w:proofErr w:type="spellEnd"/>
      <w:proofErr w:type="gramEnd"/>
      <w:r w:rsidRPr="00657F2D">
        <w:rPr>
          <w:b/>
          <w:szCs w:val="28"/>
        </w:rPr>
        <w:t xml:space="preserve"> о с т а </w:t>
      </w:r>
      <w:proofErr w:type="spellStart"/>
      <w:r w:rsidRPr="00657F2D">
        <w:rPr>
          <w:b/>
          <w:szCs w:val="28"/>
        </w:rPr>
        <w:t>н</w:t>
      </w:r>
      <w:proofErr w:type="spellEnd"/>
      <w:r w:rsidRPr="00657F2D">
        <w:rPr>
          <w:b/>
          <w:szCs w:val="28"/>
        </w:rPr>
        <w:t xml:space="preserve"> о в л я е т:</w:t>
      </w:r>
    </w:p>
    <w:p w:rsidR="00DB439C" w:rsidRPr="00657F2D" w:rsidRDefault="00DB439C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 xml:space="preserve">1. Внести в </w:t>
      </w:r>
      <w:r w:rsidR="00573A34" w:rsidRPr="00657F2D">
        <w:rPr>
          <w:szCs w:val="28"/>
        </w:rPr>
        <w:t>Положение о министерстве энергетики и жилищно-коммунального хозяйства Нижегородской области</w:t>
      </w:r>
      <w:r w:rsidRPr="00657F2D">
        <w:rPr>
          <w:szCs w:val="28"/>
        </w:rPr>
        <w:t>, утвержденн</w:t>
      </w:r>
      <w:r w:rsidR="00573A34" w:rsidRPr="00657F2D">
        <w:rPr>
          <w:szCs w:val="28"/>
        </w:rPr>
        <w:t>ое</w:t>
      </w:r>
      <w:r w:rsidRPr="00657F2D">
        <w:rPr>
          <w:szCs w:val="28"/>
        </w:rPr>
        <w:t xml:space="preserve"> постановлением Правительства Нижегородской области </w:t>
      </w:r>
      <w:r w:rsidR="00573A34" w:rsidRPr="00657F2D">
        <w:rPr>
          <w:szCs w:val="28"/>
        </w:rPr>
        <w:t xml:space="preserve">от 4 мая 2016 г. </w:t>
      </w:r>
      <w:r w:rsidR="00573A34" w:rsidRPr="00657F2D">
        <w:rPr>
          <w:szCs w:val="28"/>
        </w:rPr>
        <w:br/>
        <w:t>№ 249</w:t>
      </w:r>
      <w:r w:rsidRPr="00657F2D">
        <w:rPr>
          <w:szCs w:val="28"/>
        </w:rPr>
        <w:t>, следующие изменения:</w:t>
      </w:r>
    </w:p>
    <w:p w:rsidR="00DB439C" w:rsidRPr="00657F2D" w:rsidRDefault="002C30E3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1.1. В пункте 1.1</w:t>
      </w:r>
      <w:r w:rsidR="007860F1" w:rsidRPr="00657F2D">
        <w:rPr>
          <w:szCs w:val="28"/>
        </w:rPr>
        <w:t>,</w:t>
      </w:r>
      <w:r w:rsidRPr="00657F2D">
        <w:rPr>
          <w:szCs w:val="28"/>
        </w:rPr>
        <w:t xml:space="preserve"> </w:t>
      </w:r>
      <w:r w:rsidR="007860F1" w:rsidRPr="00657F2D">
        <w:rPr>
          <w:szCs w:val="28"/>
        </w:rPr>
        <w:t xml:space="preserve">подпункте 3.7.3 пункта 3.7 </w:t>
      </w:r>
      <w:r w:rsidRPr="00657F2D">
        <w:rPr>
          <w:szCs w:val="28"/>
        </w:rPr>
        <w:t>слова «</w:t>
      </w:r>
      <w:r w:rsidR="00573A34" w:rsidRPr="00657F2D">
        <w:rPr>
          <w:szCs w:val="28"/>
        </w:rPr>
        <w:t>органов исполнительной власти</w:t>
      </w:r>
      <w:r w:rsidRPr="00657F2D">
        <w:rPr>
          <w:szCs w:val="28"/>
        </w:rPr>
        <w:t>» заменить словами «</w:t>
      </w:r>
      <w:r w:rsidR="00573A34" w:rsidRPr="00657F2D">
        <w:rPr>
          <w:szCs w:val="28"/>
        </w:rPr>
        <w:t>исполнительных органов</w:t>
      </w:r>
      <w:r w:rsidRPr="00657F2D">
        <w:rPr>
          <w:szCs w:val="28"/>
        </w:rPr>
        <w:t>».</w:t>
      </w:r>
    </w:p>
    <w:p w:rsidR="007860F1" w:rsidRPr="00657F2D" w:rsidRDefault="007860F1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 xml:space="preserve">1.2. </w:t>
      </w:r>
      <w:r w:rsidR="00A731A0" w:rsidRPr="00657F2D">
        <w:rPr>
          <w:szCs w:val="28"/>
        </w:rPr>
        <w:t>П</w:t>
      </w:r>
      <w:r w:rsidRPr="00657F2D">
        <w:rPr>
          <w:szCs w:val="28"/>
        </w:rPr>
        <w:t>ункты 3.43</w:t>
      </w:r>
      <w:r w:rsidR="00A731A0" w:rsidRPr="00657F2D">
        <w:rPr>
          <w:szCs w:val="28"/>
        </w:rPr>
        <w:t>,</w:t>
      </w:r>
      <w:r w:rsidRPr="00657F2D">
        <w:rPr>
          <w:szCs w:val="28"/>
        </w:rPr>
        <w:t xml:space="preserve"> 3.44</w:t>
      </w:r>
      <w:r w:rsidR="00A731A0" w:rsidRPr="00657F2D">
        <w:rPr>
          <w:szCs w:val="28"/>
        </w:rPr>
        <w:t xml:space="preserve"> </w:t>
      </w:r>
      <w:r w:rsidR="005A2943" w:rsidRPr="00657F2D">
        <w:rPr>
          <w:szCs w:val="28"/>
        </w:rPr>
        <w:t>изложить в следующей редакции:</w:t>
      </w:r>
    </w:p>
    <w:p w:rsidR="005A2943" w:rsidRPr="00657F2D" w:rsidRDefault="005A2943" w:rsidP="005A294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 xml:space="preserve">«3.43. </w:t>
      </w:r>
      <w:proofErr w:type="gramStart"/>
      <w:r w:rsidR="00897A24" w:rsidRPr="00657F2D">
        <w:rPr>
          <w:szCs w:val="28"/>
        </w:rPr>
        <w:t>Обеспечивает реализацию мероприятий по профилактике терроризма в области антитеррористической защищенности подведомственн</w:t>
      </w:r>
      <w:r w:rsidR="00603606" w:rsidRPr="00657F2D">
        <w:rPr>
          <w:szCs w:val="28"/>
        </w:rPr>
        <w:t>ых</w:t>
      </w:r>
      <w:r w:rsidR="00897A24" w:rsidRPr="00657F2D">
        <w:rPr>
          <w:szCs w:val="28"/>
        </w:rPr>
        <w:t xml:space="preserve"> учреждени</w:t>
      </w:r>
      <w:r w:rsidR="00603606" w:rsidRPr="00657F2D">
        <w:rPr>
          <w:szCs w:val="28"/>
        </w:rPr>
        <w:t>й</w:t>
      </w:r>
      <w:r w:rsidR="00897A24" w:rsidRPr="00657F2D">
        <w:rPr>
          <w:szCs w:val="28"/>
        </w:rPr>
        <w:t>, а также о</w:t>
      </w:r>
      <w:r w:rsidRPr="00657F2D">
        <w:rPr>
          <w:szCs w:val="28"/>
        </w:rPr>
        <w:t xml:space="preserve">существляет взаимодействие с органами местного самоуправления Нижегородской области, физическими и юридическими лицами, являющимися собственниками (правообладателями) объектов ТЭК и ЖКХ Нижегородской области, </w:t>
      </w:r>
      <w:r w:rsidR="00715EB7" w:rsidRPr="00657F2D">
        <w:rPr>
          <w:szCs w:val="28"/>
        </w:rPr>
        <w:t>по вопросам</w:t>
      </w:r>
      <w:r w:rsidRPr="00657F2D">
        <w:rPr>
          <w:szCs w:val="28"/>
        </w:rPr>
        <w:t xml:space="preserve"> реализации мероприятий по профилактике терроризма </w:t>
      </w:r>
      <w:r w:rsidR="009813D9" w:rsidRPr="00657F2D">
        <w:rPr>
          <w:szCs w:val="28"/>
        </w:rPr>
        <w:t xml:space="preserve">в целях </w:t>
      </w:r>
      <w:r w:rsidRPr="00657F2D">
        <w:rPr>
          <w:szCs w:val="28"/>
        </w:rPr>
        <w:t>антитеррористической защищенности</w:t>
      </w:r>
      <w:r w:rsidR="00EC39B6" w:rsidRPr="00657F2D">
        <w:rPr>
          <w:szCs w:val="28"/>
        </w:rPr>
        <w:t xml:space="preserve"> объектов ТЭК и ЖКХ Нижегородской области</w:t>
      </w:r>
      <w:r w:rsidRPr="00657F2D">
        <w:rPr>
          <w:szCs w:val="28"/>
        </w:rPr>
        <w:t>.</w:t>
      </w:r>
      <w:proofErr w:type="gramEnd"/>
    </w:p>
    <w:p w:rsidR="005A2943" w:rsidRPr="00657F2D" w:rsidRDefault="00715EB7" w:rsidP="005A294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 xml:space="preserve">3.44. Участвует </w:t>
      </w:r>
      <w:r w:rsidR="00603606" w:rsidRPr="00657F2D">
        <w:rPr>
          <w:szCs w:val="28"/>
        </w:rPr>
        <w:t xml:space="preserve">в пределах своей компетенции </w:t>
      </w:r>
      <w:r w:rsidRPr="00657F2D">
        <w:rPr>
          <w:szCs w:val="28"/>
        </w:rPr>
        <w:t xml:space="preserve">в контроле исполнения профилактических, организационных и иных мер по своевременному выявлению и устранению причин и условий совершения </w:t>
      </w:r>
      <w:r w:rsidRPr="00657F2D">
        <w:rPr>
          <w:szCs w:val="28"/>
        </w:rPr>
        <w:lastRenderedPageBreak/>
        <w:t>преступлений террористической направленности на объектах ТЭК и ЖКХ Нижегородской области</w:t>
      </w:r>
      <w:r w:rsidR="00BB4B20" w:rsidRPr="00657F2D">
        <w:rPr>
          <w:szCs w:val="28"/>
        </w:rPr>
        <w:t xml:space="preserve">, </w:t>
      </w:r>
      <w:r w:rsidR="00603606" w:rsidRPr="00657F2D">
        <w:rPr>
          <w:szCs w:val="28"/>
        </w:rPr>
        <w:t xml:space="preserve">а также </w:t>
      </w:r>
      <w:r w:rsidR="00BB4B20" w:rsidRPr="00657F2D">
        <w:rPr>
          <w:szCs w:val="28"/>
        </w:rPr>
        <w:t>в подведомственн</w:t>
      </w:r>
      <w:r w:rsidR="00603606" w:rsidRPr="00657F2D">
        <w:rPr>
          <w:szCs w:val="28"/>
        </w:rPr>
        <w:t>ых</w:t>
      </w:r>
      <w:r w:rsidR="00BB4B20" w:rsidRPr="00657F2D">
        <w:rPr>
          <w:szCs w:val="28"/>
        </w:rPr>
        <w:t xml:space="preserve"> учреждени</w:t>
      </w:r>
      <w:r w:rsidR="00603606" w:rsidRPr="00657F2D">
        <w:rPr>
          <w:szCs w:val="28"/>
        </w:rPr>
        <w:t>ях</w:t>
      </w:r>
      <w:proofErr w:type="gramStart"/>
      <w:r w:rsidRPr="00657F2D">
        <w:rPr>
          <w:szCs w:val="28"/>
        </w:rPr>
        <w:t>.».</w:t>
      </w:r>
      <w:proofErr w:type="gramEnd"/>
    </w:p>
    <w:p w:rsidR="005A2943" w:rsidRPr="00657F2D" w:rsidRDefault="00F5168C" w:rsidP="005A294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 xml:space="preserve">1.3. Дополнить пунктами </w:t>
      </w:r>
      <w:r w:rsidR="00533EFF" w:rsidRPr="00657F2D">
        <w:rPr>
          <w:szCs w:val="28"/>
        </w:rPr>
        <w:t>3.44</w:t>
      </w:r>
      <w:r w:rsidR="00533EFF" w:rsidRPr="00657F2D">
        <w:rPr>
          <w:szCs w:val="28"/>
          <w:vertAlign w:val="superscript"/>
        </w:rPr>
        <w:t>1</w:t>
      </w:r>
      <w:r w:rsidR="00533EFF" w:rsidRPr="00657F2D">
        <w:rPr>
          <w:szCs w:val="28"/>
        </w:rPr>
        <w:t xml:space="preserve"> </w:t>
      </w:r>
      <w:r w:rsidR="006060BA" w:rsidRPr="00657F2D">
        <w:rPr>
          <w:szCs w:val="28"/>
        </w:rPr>
        <w:t>–</w:t>
      </w:r>
      <w:r w:rsidR="00533EFF" w:rsidRPr="00657F2D">
        <w:rPr>
          <w:szCs w:val="28"/>
        </w:rPr>
        <w:t xml:space="preserve"> 3.44</w:t>
      </w:r>
      <w:r w:rsidR="00A52FCB" w:rsidRPr="00657F2D">
        <w:rPr>
          <w:szCs w:val="28"/>
          <w:vertAlign w:val="superscript"/>
        </w:rPr>
        <w:t>5</w:t>
      </w:r>
      <w:r w:rsidR="00533EFF" w:rsidRPr="00657F2D">
        <w:rPr>
          <w:szCs w:val="28"/>
        </w:rPr>
        <w:t xml:space="preserve"> </w:t>
      </w:r>
      <w:r w:rsidRPr="00657F2D">
        <w:rPr>
          <w:szCs w:val="28"/>
        </w:rPr>
        <w:t>следующего содержания:</w:t>
      </w:r>
    </w:p>
    <w:p w:rsidR="00A52FCB" w:rsidRPr="00657F2D" w:rsidRDefault="00533EFF" w:rsidP="00533EF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«</w:t>
      </w:r>
      <w:r w:rsidR="00A52FCB" w:rsidRPr="00657F2D">
        <w:rPr>
          <w:szCs w:val="28"/>
        </w:rPr>
        <w:t>3.44</w:t>
      </w:r>
      <w:r w:rsidR="00A52FCB" w:rsidRPr="00657F2D">
        <w:rPr>
          <w:szCs w:val="28"/>
          <w:vertAlign w:val="superscript"/>
        </w:rPr>
        <w:t>1</w:t>
      </w:r>
      <w:r w:rsidR="00A52FCB" w:rsidRPr="00657F2D">
        <w:rPr>
          <w:szCs w:val="28"/>
        </w:rPr>
        <w:t xml:space="preserve">. </w:t>
      </w:r>
      <w:r w:rsidR="002F1161" w:rsidRPr="00657F2D">
        <w:rPr>
          <w:szCs w:val="28"/>
        </w:rPr>
        <w:t xml:space="preserve">В пределах своих полномочий </w:t>
      </w:r>
      <w:r w:rsidR="008D340A" w:rsidRPr="00657F2D">
        <w:t>организует</w:t>
      </w:r>
      <w:r w:rsidR="008D340A" w:rsidRPr="00657F2D">
        <w:rPr>
          <w:szCs w:val="28"/>
        </w:rPr>
        <w:t xml:space="preserve"> </w:t>
      </w:r>
      <w:r w:rsidR="008D340A" w:rsidRPr="00657F2D">
        <w:t xml:space="preserve">работу по </w:t>
      </w:r>
      <w:r w:rsidR="002F1161" w:rsidRPr="00657F2D">
        <w:rPr>
          <w:szCs w:val="28"/>
        </w:rPr>
        <w:t>исполн</w:t>
      </w:r>
      <w:r w:rsidR="008D340A" w:rsidRPr="00657F2D">
        <w:rPr>
          <w:szCs w:val="28"/>
        </w:rPr>
        <w:t>ению</w:t>
      </w:r>
      <w:r w:rsidR="002F1161" w:rsidRPr="00657F2D">
        <w:rPr>
          <w:szCs w:val="28"/>
        </w:rPr>
        <w:t xml:space="preserve"> п</w:t>
      </w:r>
      <w:r w:rsidR="002F1161" w:rsidRPr="00657F2D">
        <w:t>оручени</w:t>
      </w:r>
      <w:r w:rsidR="008D340A" w:rsidRPr="00657F2D">
        <w:t>й</w:t>
      </w:r>
      <w:r w:rsidR="002F1161" w:rsidRPr="00657F2D">
        <w:t xml:space="preserve"> и решени</w:t>
      </w:r>
      <w:r w:rsidR="008D340A" w:rsidRPr="00657F2D">
        <w:t>й</w:t>
      </w:r>
      <w:r w:rsidR="002F1161" w:rsidRPr="00657F2D">
        <w:t xml:space="preserve"> федеральных органов власти, </w:t>
      </w:r>
      <w:r w:rsidR="008D340A" w:rsidRPr="00657F2D">
        <w:t>Губернатора Нижегородской области, оперативного штаба Нижегородской области</w:t>
      </w:r>
      <w:r w:rsidR="002F1161" w:rsidRPr="00657F2D">
        <w:t xml:space="preserve"> и иных коллегиальных органов</w:t>
      </w:r>
      <w:r w:rsidR="008D340A" w:rsidRPr="00657F2D">
        <w:t xml:space="preserve">, направленных </w:t>
      </w:r>
      <w:r w:rsidR="008D340A" w:rsidRPr="00657F2D">
        <w:rPr>
          <w:szCs w:val="28"/>
        </w:rPr>
        <w:t>на</w:t>
      </w:r>
      <w:r w:rsidR="002F1161" w:rsidRPr="00657F2D">
        <w:rPr>
          <w:szCs w:val="28"/>
        </w:rPr>
        <w:t xml:space="preserve"> минимизаци</w:t>
      </w:r>
      <w:r w:rsidR="008D340A" w:rsidRPr="00657F2D">
        <w:rPr>
          <w:szCs w:val="28"/>
        </w:rPr>
        <w:t>ю</w:t>
      </w:r>
      <w:r w:rsidR="002F1161" w:rsidRPr="00657F2D">
        <w:rPr>
          <w:szCs w:val="28"/>
        </w:rPr>
        <w:t xml:space="preserve"> и (или) ликвидаци</w:t>
      </w:r>
      <w:r w:rsidR="008D340A" w:rsidRPr="00657F2D">
        <w:rPr>
          <w:szCs w:val="28"/>
        </w:rPr>
        <w:t>ю</w:t>
      </w:r>
      <w:r w:rsidR="002F1161" w:rsidRPr="00657F2D">
        <w:rPr>
          <w:szCs w:val="28"/>
        </w:rPr>
        <w:t xml:space="preserve"> последствий преступлений террористической направленности на объектах ТЭК и ЖКХ Нижегородской области</w:t>
      </w:r>
      <w:r w:rsidR="003526B2" w:rsidRPr="00657F2D">
        <w:rPr>
          <w:szCs w:val="28"/>
        </w:rPr>
        <w:t>.</w:t>
      </w:r>
    </w:p>
    <w:p w:rsidR="005A2943" w:rsidRPr="00657F2D" w:rsidRDefault="00533EFF" w:rsidP="00533EF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3.44</w:t>
      </w:r>
      <w:r w:rsidR="00A52FCB" w:rsidRPr="00657F2D">
        <w:rPr>
          <w:szCs w:val="28"/>
          <w:vertAlign w:val="superscript"/>
        </w:rPr>
        <w:t>2</w:t>
      </w:r>
      <w:r w:rsidRPr="00657F2D">
        <w:rPr>
          <w:szCs w:val="28"/>
        </w:rPr>
        <w:t>.</w:t>
      </w:r>
      <w:r w:rsidR="005A2943" w:rsidRPr="00657F2D">
        <w:rPr>
          <w:szCs w:val="28"/>
        </w:rPr>
        <w:t xml:space="preserve"> </w:t>
      </w:r>
      <w:r w:rsidRPr="00657F2D">
        <w:rPr>
          <w:szCs w:val="28"/>
        </w:rPr>
        <w:t>Участвует в комиссиях по категорированию объектов ТЭК, комиссиях по обследованию и категорированию объектов водоснабжения и водоотведения</w:t>
      </w:r>
      <w:r w:rsidR="005A2943" w:rsidRPr="00657F2D">
        <w:rPr>
          <w:szCs w:val="28"/>
        </w:rPr>
        <w:t xml:space="preserve"> в порядке, предусмотренном действующим</w:t>
      </w:r>
      <w:r w:rsidR="00715EB7" w:rsidRPr="00657F2D">
        <w:rPr>
          <w:szCs w:val="28"/>
        </w:rPr>
        <w:t xml:space="preserve"> </w:t>
      </w:r>
      <w:r w:rsidR="005A2943" w:rsidRPr="00657F2D">
        <w:rPr>
          <w:szCs w:val="28"/>
        </w:rPr>
        <w:t>законодательством.</w:t>
      </w:r>
    </w:p>
    <w:p w:rsidR="00F5168C" w:rsidRPr="00657F2D" w:rsidRDefault="00600C19" w:rsidP="005A294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3.44</w:t>
      </w:r>
      <w:r w:rsidR="00A52FCB" w:rsidRPr="00657F2D">
        <w:rPr>
          <w:szCs w:val="28"/>
          <w:vertAlign w:val="superscript"/>
        </w:rPr>
        <w:t>3</w:t>
      </w:r>
      <w:r w:rsidRPr="00657F2D">
        <w:rPr>
          <w:szCs w:val="28"/>
        </w:rPr>
        <w:t xml:space="preserve">. Участвует в согласовании паспортов безопасности объектов ТЭК, </w:t>
      </w:r>
      <w:r w:rsidR="006A2A35" w:rsidRPr="00657F2D">
        <w:rPr>
          <w:szCs w:val="28"/>
        </w:rPr>
        <w:t xml:space="preserve">паспортов безопасности </w:t>
      </w:r>
      <w:r w:rsidRPr="00657F2D">
        <w:rPr>
          <w:szCs w:val="28"/>
        </w:rPr>
        <w:t>объектов водоснабжения и водоотведения в порядке, предусмотренном действующим законодательством.</w:t>
      </w:r>
    </w:p>
    <w:p w:rsidR="006060BA" w:rsidRPr="00657F2D" w:rsidRDefault="006060BA" w:rsidP="006060B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3.44</w:t>
      </w:r>
      <w:r w:rsidR="00A52FCB" w:rsidRPr="00657F2D">
        <w:rPr>
          <w:szCs w:val="28"/>
          <w:vertAlign w:val="superscript"/>
        </w:rPr>
        <w:t>4</w:t>
      </w:r>
      <w:r w:rsidRPr="00657F2D">
        <w:rPr>
          <w:szCs w:val="28"/>
        </w:rPr>
        <w:t xml:space="preserve">. Участвует в рабочих группах по </w:t>
      </w:r>
      <w:proofErr w:type="gramStart"/>
      <w:r w:rsidRPr="00657F2D">
        <w:rPr>
          <w:szCs w:val="28"/>
        </w:rPr>
        <w:t>контролю за</w:t>
      </w:r>
      <w:proofErr w:type="gramEnd"/>
      <w:r w:rsidRPr="00657F2D">
        <w:rPr>
          <w:szCs w:val="28"/>
        </w:rPr>
        <w:t xml:space="preserve"> обеспечением антитеррористической защищенности объектов водоснабжения и водоотведения в порядке, предусмотренном действующим законодательством.</w:t>
      </w:r>
    </w:p>
    <w:p w:rsidR="006060BA" w:rsidRPr="00657F2D" w:rsidRDefault="006060BA" w:rsidP="006060B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3.44</w:t>
      </w:r>
      <w:r w:rsidR="00A52FCB" w:rsidRPr="00657F2D">
        <w:rPr>
          <w:szCs w:val="28"/>
          <w:vertAlign w:val="superscript"/>
        </w:rPr>
        <w:t>5</w:t>
      </w:r>
      <w:r w:rsidRPr="00657F2D">
        <w:rPr>
          <w:szCs w:val="28"/>
        </w:rPr>
        <w:t xml:space="preserve">. </w:t>
      </w:r>
      <w:r w:rsidR="00557AC0" w:rsidRPr="00657F2D">
        <w:rPr>
          <w:szCs w:val="28"/>
        </w:rPr>
        <w:t xml:space="preserve">В пределах своих полномочий участвует в разработке и реализации мер, а также государственных программ Нижегородской области в </w:t>
      </w:r>
      <w:r w:rsidR="00C155D7" w:rsidRPr="00657F2D">
        <w:rPr>
          <w:szCs w:val="28"/>
        </w:rPr>
        <w:t>области</w:t>
      </w:r>
      <w:r w:rsidR="00557AC0" w:rsidRPr="00657F2D">
        <w:rPr>
          <w:szCs w:val="28"/>
        </w:rPr>
        <w:t xml:space="preserve"> профилактики терроризма, минимизации и ликвидации последствий его проявлений</w:t>
      </w:r>
      <w:proofErr w:type="gramStart"/>
      <w:r w:rsidRPr="00657F2D">
        <w:rPr>
          <w:szCs w:val="28"/>
        </w:rPr>
        <w:t>.».</w:t>
      </w:r>
      <w:proofErr w:type="gramEnd"/>
    </w:p>
    <w:p w:rsidR="00A731A0" w:rsidRPr="00657F2D" w:rsidRDefault="00A731A0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1.</w:t>
      </w:r>
      <w:r w:rsidR="000E69D6" w:rsidRPr="00657F2D">
        <w:rPr>
          <w:szCs w:val="28"/>
        </w:rPr>
        <w:t>4</w:t>
      </w:r>
      <w:r w:rsidRPr="00657F2D">
        <w:rPr>
          <w:szCs w:val="28"/>
        </w:rPr>
        <w:t>. В пункте 4.11 слова «органов исполнительной власти» заменить словами «исполнительных органов».</w:t>
      </w:r>
    </w:p>
    <w:p w:rsidR="00A731A0" w:rsidRPr="00657F2D" w:rsidRDefault="00A731A0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57F2D">
        <w:rPr>
          <w:szCs w:val="28"/>
        </w:rPr>
        <w:t>1.</w:t>
      </w:r>
      <w:r w:rsidR="000E69D6" w:rsidRPr="00657F2D">
        <w:rPr>
          <w:szCs w:val="28"/>
        </w:rPr>
        <w:t>5</w:t>
      </w:r>
      <w:r w:rsidRPr="00657F2D">
        <w:rPr>
          <w:szCs w:val="28"/>
        </w:rPr>
        <w:t>. В абзаце третьем пункта 5.6 слова «заместителям Министра» заменить словами «первому заместителю Министра, заместителям Министра».</w:t>
      </w:r>
    </w:p>
    <w:p w:rsidR="00E768EF" w:rsidRPr="00657F2D" w:rsidRDefault="00E768EF" w:rsidP="00A731A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Cs w:val="28"/>
        </w:rPr>
      </w:pPr>
      <w:r w:rsidRPr="00657F2D">
        <w:rPr>
          <w:bCs/>
          <w:szCs w:val="28"/>
        </w:rPr>
        <w:lastRenderedPageBreak/>
        <w:t xml:space="preserve">2. Настоящее постановление </w:t>
      </w:r>
      <w:proofErr w:type="gramStart"/>
      <w:r w:rsidRPr="00657F2D">
        <w:rPr>
          <w:bCs/>
          <w:szCs w:val="28"/>
        </w:rPr>
        <w:t>вступае</w:t>
      </w:r>
      <w:r w:rsidR="00A731A0" w:rsidRPr="00657F2D">
        <w:rPr>
          <w:bCs/>
          <w:szCs w:val="28"/>
        </w:rPr>
        <w:t xml:space="preserve">т в силу со дня его подписания </w:t>
      </w:r>
      <w:r w:rsidRPr="00657F2D">
        <w:rPr>
          <w:szCs w:val="28"/>
        </w:rPr>
        <w:t>и подлежит</w:t>
      </w:r>
      <w:proofErr w:type="gramEnd"/>
      <w:r w:rsidRPr="00657F2D">
        <w:rPr>
          <w:szCs w:val="28"/>
        </w:rPr>
        <w:t xml:space="preserve"> официальному опубликованию.</w:t>
      </w:r>
    </w:p>
    <w:p w:rsidR="00FB6C5E" w:rsidRPr="00657F2D" w:rsidRDefault="00FB6C5E" w:rsidP="00A731A0">
      <w:pPr>
        <w:spacing w:line="360" w:lineRule="auto"/>
        <w:ind w:firstLine="720"/>
        <w:jc w:val="both"/>
      </w:pPr>
      <w:bookmarkStart w:id="3" w:name="_GoBack"/>
    </w:p>
    <w:p w:rsidR="00FB6C5E" w:rsidRPr="00657F2D" w:rsidRDefault="00FB6C5E" w:rsidP="00A731A0">
      <w:pPr>
        <w:spacing w:line="360" w:lineRule="auto"/>
        <w:ind w:firstLine="720"/>
        <w:jc w:val="both"/>
      </w:pPr>
    </w:p>
    <w:bookmarkEnd w:id="3"/>
    <w:p w:rsidR="00F22AEF" w:rsidRDefault="00EA1B74" w:rsidP="00A731A0">
      <w:pPr>
        <w:spacing w:line="360" w:lineRule="auto"/>
        <w:jc w:val="both"/>
      </w:pPr>
      <w:r w:rsidRPr="00657F2D">
        <w:t xml:space="preserve">Губернатор                              </w:t>
      </w:r>
      <w:r w:rsidR="0078086C" w:rsidRPr="00657F2D">
        <w:t xml:space="preserve"> </w:t>
      </w:r>
      <w:r w:rsidRPr="00657F2D">
        <w:t xml:space="preserve">                                           </w:t>
      </w:r>
      <w:r w:rsidR="00692F7C" w:rsidRPr="00657F2D">
        <w:t xml:space="preserve"> </w:t>
      </w:r>
      <w:r w:rsidRPr="00657F2D">
        <w:t xml:space="preserve"> </w:t>
      </w:r>
      <w:r w:rsidR="001D4EEA" w:rsidRPr="00657F2D">
        <w:t xml:space="preserve"> </w:t>
      </w:r>
      <w:r w:rsidR="00FA274A" w:rsidRPr="00657F2D">
        <w:t xml:space="preserve"> </w:t>
      </w:r>
      <w:r w:rsidRPr="00657F2D">
        <w:t xml:space="preserve">         Г.С.Никитин</w:t>
      </w:r>
    </w:p>
    <w:sectPr w:rsidR="00F22AEF" w:rsidSect="002B312E">
      <w:type w:val="continuous"/>
      <w:pgSz w:w="11906" w:h="16838" w:code="9"/>
      <w:pgMar w:top="1134" w:right="1134" w:bottom="1134" w:left="1701" w:header="720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4E7" w:rsidRDefault="00D554E7">
      <w:r>
        <w:separator/>
      </w:r>
    </w:p>
  </w:endnote>
  <w:endnote w:type="continuationSeparator" w:id="0">
    <w:p w:rsidR="00D554E7" w:rsidRDefault="00D55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4E7" w:rsidRDefault="00D554E7">
      <w:r>
        <w:separator/>
      </w:r>
    </w:p>
  </w:footnote>
  <w:footnote w:type="continuationSeparator" w:id="0">
    <w:p w:rsidR="00D554E7" w:rsidRDefault="00D55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FCB" w:rsidRDefault="00E75854" w:rsidP="00547DA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52F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2FCB" w:rsidRDefault="00A52F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FCB" w:rsidRDefault="00E75854" w:rsidP="00547DA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52F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57F2D">
      <w:rPr>
        <w:rStyle w:val="a6"/>
        <w:noProof/>
      </w:rPr>
      <w:t>2</w:t>
    </w:r>
    <w:r>
      <w:rPr>
        <w:rStyle w:val="a6"/>
      </w:rPr>
      <w:fldChar w:fldCharType="end"/>
    </w:r>
  </w:p>
  <w:p w:rsidR="00A52FCB" w:rsidRDefault="00A52FC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FCB" w:rsidRDefault="00E75854">
    <w:pPr>
      <w:pStyle w:val="a3"/>
    </w:pPr>
    <w:r>
      <w:rPr>
        <w:noProof/>
      </w:rPr>
      <w:pict>
        <v:group id="Group 1" o:spid="_x0000_s4097" style="position:absolute;margin-left:0;margin-top:-14.75pt;width:453.55pt;height:148.8pt;z-index:-251657216" coordorigin="1701,425" coordsize="9071,2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103" type="#_x0000_t202" style="position:absolute;left:1701;top:1701;width:9071;height:5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<v:textbox inset="0,0,0,0">
              <w:txbxContent>
                <w:p w:rsidR="00A52FCB" w:rsidRPr="00F21EE8" w:rsidRDefault="00A52FCB">
                  <w:pPr>
                    <w:jc w:val="center"/>
                    <w:rPr>
                      <w:color w:val="800000"/>
                      <w:sz w:val="40"/>
                    </w:rPr>
                  </w:pPr>
                  <w:r w:rsidRPr="00F21EE8">
                    <w:rPr>
                      <w:b/>
                      <w:color w:val="800000"/>
                      <w:sz w:val="40"/>
                    </w:rPr>
                    <w:t>Правительство Нижегородской области</w:t>
                  </w:r>
                </w:p>
              </w:txbxContent>
            </v:textbox>
          </v:shape>
          <v:shape id="Text Box 3" o:spid="_x0000_s4102" type="#_x0000_t202" style="position:absolute;left:1701;top:2279;width:9071;height: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zMcUA&#10;AADaAAAADwAAAGRycy9kb3ducmV2LnhtbESPQWvCQBSE74L/YXmFXopurGBj6hpCoVCKCE0Lwdsj&#10;+5qEZt/G7Ebjv3eFgsdhZr5hNuloWnGi3jWWFSzmEQji0uqGKwU/3++zGITzyBpby6TgQg7S7XSy&#10;wUTbM3/RKfeVCBB2CSqove8SKV1Zk0E3tx1x8H5tb9AH2VdS93gOcNPK5yhaSYMNh4UaO3qrqfzL&#10;B6Og2BfrRTW8ZMPxErefh7Xh3ZNR6vFhzF5BeBr9Pfzf/tAKlnC7Em6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HMxxQAAANoAAAAPAAAAAAAAAAAAAAAAAJgCAABkcnMv&#10;ZG93bnJldi54bWxQSwUGAAAAAAQABAD1AAAAigMAAAAA&#10;" filled="f" strokecolor="white">
            <v:textbox inset="0,0,0,0">
              <w:txbxContent>
                <w:p w:rsidR="00A52FCB" w:rsidRPr="00F21EE8" w:rsidRDefault="00A52FCB" w:rsidP="00F17434">
                  <w:pPr>
                    <w:jc w:val="center"/>
                    <w:rPr>
                      <w:color w:val="800000"/>
                      <w:spacing w:val="40"/>
                      <w:sz w:val="40"/>
                      <w:lang w:val="en-US"/>
                    </w:rPr>
                  </w:pPr>
                  <w:r w:rsidRPr="00F21EE8">
                    <w:rPr>
                      <w:color w:val="800000"/>
                      <w:spacing w:val="40"/>
                      <w:sz w:val="40"/>
                    </w:rPr>
                    <w:t>ПОСТАНОВЛЕНИЕ</w:t>
                  </w:r>
                </w:p>
                <w:p w:rsidR="00A52FCB" w:rsidRPr="003313C2" w:rsidRDefault="00A52FCB" w:rsidP="003313C2"/>
              </w:txbxContent>
            </v:textbox>
          </v:shape>
          <v:line id="Line 4" o:spid="_x0000_s4101" style="position:absolute;visibility:visible" from="2268,3299" to="4196,3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PDPL0AAADaAAAADwAAAGRycy9kb3ducmV2LnhtbESPwQrCMBBE74L/EFbwpqkiotUoKgji&#10;zdqLt6VZ29JmU5qo9e+NIHgcZuYNs952phZPal1pWcFkHIEgzqwuOVeQXo+jBQjnkTXWlknBmxxs&#10;N/3eGmNtX3yhZ+JzESDsYlRQeN/EUrqsIINubBvi4N1ta9AH2eZSt/gKcFPLaRTNpcGSw0KBDR0K&#10;yqrkYRSQrNI8O9268ta8z9USk31dHZQaDrrdCoSnzv/Dv/ZJK5jB90q4AXLz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eTwzy9AAAA2gAAAA8AAAAAAAAAAAAAAAAAoQIA&#10;AGRycy9kb3ducmV2LnhtbFBLBQYAAAAABAAEAPkAAACLAwAAAAA=&#10;" strokecolor="maroon"/>
          <v:line id="Line 5" o:spid="_x0000_s4100" style="position:absolute;visibility:visible" from="8165,3299" to="10093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9mp70AAADaAAAADwAAAGRycy9kb3ducmV2LnhtbESPwQrCMBBE74L/EFbwpqmCotUoKgji&#10;zdqLt6VZ29JmU5qo9e+NIHgcZuYNs952phZPal1pWcFkHIEgzqwuOVeQXo+jBQjnkTXWlknBmxxs&#10;N/3eGmNtX3yhZ+JzESDsYlRQeN/EUrqsIINubBvi4N1ta9AH2eZSt/gKcFPLaRTNpcGSw0KBDR0K&#10;yqrkYRSQrNI8O9268ta8z9USk31dHZQaDrrdCoSnzv/Dv/ZJK5jB90q4AXLz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jfZqe9AAAA2gAAAA8AAAAAAAAAAAAAAAAAoQIA&#10;AGRycy9kb3ducmV2LnhtbFBLBQYAAAAABAAEAPkAAACLAwAAAAA=&#10;" strokecolor="maroon"/>
          <v:shape id="Text Box 6" o:spid="_x0000_s4099" type="#_x0000_t202" style="position:absolute;left:7825;top:3118;width:426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FF8QA&#10;AADaAAAADwAAAGRycy9kb3ducmV2LnhtbESPQYvCMBSE74L/ITzBi2jqCqJdo4gg7B5WtMqye3s0&#10;z7bYvJQm2vrvjSB4HGbmG2axak0pblS7wrKC8SgCQZxaXXCm4HTcDmcgnEfWWFomBXdysFp2OwuM&#10;tW34QLfEZyJA2MWoIPe+iqV0aU4G3chWxME729qgD7LOpK6xCXBTyo8omkqDBYeFHCva5JRekqtR&#10;8D3b/k52u/Xpb7BPDwPT/Nj/aq5Uv9euP0F4av07/Gp/aQVTeF4JN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LBRfEAAAA2gAAAA8AAAAAAAAAAAAAAAAAmAIAAGRycy9k&#10;b3ducmV2LnhtbFBLBQYAAAAABAAEAPUAAACJAwAAAAA=&#10;" strokecolor="white" strokeweight="0">
            <v:textbox inset="1mm,0,1mm,0">
              <w:txbxContent>
                <w:p w:rsidR="00A52FCB" w:rsidRPr="00F21EE8" w:rsidRDefault="00A52FCB">
                  <w:pPr>
                    <w:jc w:val="center"/>
                    <w:rPr>
                      <w:rFonts w:ascii="Arial" w:hAnsi="Arial"/>
                      <w:color w:val="800000"/>
                      <w:sz w:val="18"/>
                    </w:rPr>
                  </w:pPr>
                  <w:r w:rsidRPr="00F21EE8">
                    <w:rPr>
                      <w:rFonts w:ascii="Arial" w:hAnsi="Arial"/>
                      <w:color w:val="800000"/>
                      <w:sz w:val="18"/>
                      <w:lang w:val="en-US"/>
                    </w:rPr>
                    <w:t>№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4098" type="#_x0000_t75" alt="Растр в Губ_Прод" style="position:absolute;left:5709;top:425;width:1054;height:10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4GtzEAAAA2gAAAA8AAABkcnMvZG93bnJldi54bWxEj0FrwkAUhO+F/oflFbwU3cRDalPXUATF&#10;ejKx0usj+5qEZN+G7Kppf31XKHgcZuYbZpmNphMXGlxjWUE8i0AQl1Y3XCn4PG6mCxDOI2vsLJOC&#10;H3KQrR4flphqe+WcLoWvRICwS1FB7X2fSunKmgy6me2Jg/dtB4M+yKGSesBrgJtOzqMokQYbDgs1&#10;9rSuqWyLs1GA+vDc9slp//uxPeRfr1Xs22ij1ORpfH8D4Wn09/B/e6cVvMDtSrg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4GtzEAAAA2gAAAA8AAAAAAAAAAAAAAAAA&#10;nwIAAGRycy9kb3ducmV2LnhtbFBLBQYAAAAABAAEAPcAAACQAwAAAAA=&#10;">
            <v:imagedata r:id="rId1" o:title="Растр в Губ_Прод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794"/>
    <w:multiLevelType w:val="hybridMultilevel"/>
    <w:tmpl w:val="0F8EFD7E"/>
    <w:lvl w:ilvl="0" w:tplc="6638C99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09F2"/>
    <w:multiLevelType w:val="hybridMultilevel"/>
    <w:tmpl w:val="BC04791E"/>
    <w:lvl w:ilvl="0" w:tplc="3022E466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A1138"/>
    <w:rsid w:val="00031554"/>
    <w:rsid w:val="00033C15"/>
    <w:rsid w:val="00064F7B"/>
    <w:rsid w:val="00072ACB"/>
    <w:rsid w:val="000C40C5"/>
    <w:rsid w:val="000D56D6"/>
    <w:rsid w:val="000E69D6"/>
    <w:rsid w:val="000F0F21"/>
    <w:rsid w:val="001156CD"/>
    <w:rsid w:val="00141AC8"/>
    <w:rsid w:val="00143EC4"/>
    <w:rsid w:val="00173790"/>
    <w:rsid w:val="00177F73"/>
    <w:rsid w:val="00196FD1"/>
    <w:rsid w:val="001B6619"/>
    <w:rsid w:val="001D4EEA"/>
    <w:rsid w:val="001E3396"/>
    <w:rsid w:val="001E4DC6"/>
    <w:rsid w:val="00204D32"/>
    <w:rsid w:val="00206BA8"/>
    <w:rsid w:val="002129D0"/>
    <w:rsid w:val="00234ED7"/>
    <w:rsid w:val="00270CE4"/>
    <w:rsid w:val="002B312E"/>
    <w:rsid w:val="002C0C83"/>
    <w:rsid w:val="002C30E3"/>
    <w:rsid w:val="002C3637"/>
    <w:rsid w:val="002C7AB3"/>
    <w:rsid w:val="002D1EA7"/>
    <w:rsid w:val="002E671A"/>
    <w:rsid w:val="002F1161"/>
    <w:rsid w:val="002F6897"/>
    <w:rsid w:val="003066BE"/>
    <w:rsid w:val="003069EA"/>
    <w:rsid w:val="00307C95"/>
    <w:rsid w:val="0031307B"/>
    <w:rsid w:val="0031777E"/>
    <w:rsid w:val="003313C2"/>
    <w:rsid w:val="003374F9"/>
    <w:rsid w:val="003526B2"/>
    <w:rsid w:val="00355A21"/>
    <w:rsid w:val="00361262"/>
    <w:rsid w:val="003646F7"/>
    <w:rsid w:val="00366910"/>
    <w:rsid w:val="003923B9"/>
    <w:rsid w:val="003B1A63"/>
    <w:rsid w:val="003B37B7"/>
    <w:rsid w:val="0041625E"/>
    <w:rsid w:val="00423E9E"/>
    <w:rsid w:val="00424757"/>
    <w:rsid w:val="00434D5B"/>
    <w:rsid w:val="00435C70"/>
    <w:rsid w:val="00460DF3"/>
    <w:rsid w:val="00462910"/>
    <w:rsid w:val="004868FD"/>
    <w:rsid w:val="00495865"/>
    <w:rsid w:val="004F19FA"/>
    <w:rsid w:val="004F28F2"/>
    <w:rsid w:val="00502555"/>
    <w:rsid w:val="00515420"/>
    <w:rsid w:val="005215AA"/>
    <w:rsid w:val="00533EFF"/>
    <w:rsid w:val="00547DAB"/>
    <w:rsid w:val="00557AC0"/>
    <w:rsid w:val="00567C34"/>
    <w:rsid w:val="005735A8"/>
    <w:rsid w:val="00573A34"/>
    <w:rsid w:val="00583B06"/>
    <w:rsid w:val="005978B8"/>
    <w:rsid w:val="005A2943"/>
    <w:rsid w:val="005D47DE"/>
    <w:rsid w:val="005D7392"/>
    <w:rsid w:val="005F588B"/>
    <w:rsid w:val="00600C19"/>
    <w:rsid w:val="00603606"/>
    <w:rsid w:val="006060BA"/>
    <w:rsid w:val="00607ADA"/>
    <w:rsid w:val="006267D7"/>
    <w:rsid w:val="00657F2D"/>
    <w:rsid w:val="00663F41"/>
    <w:rsid w:val="00677FBB"/>
    <w:rsid w:val="00685998"/>
    <w:rsid w:val="00692F7C"/>
    <w:rsid w:val="006A2A35"/>
    <w:rsid w:val="006B1FC7"/>
    <w:rsid w:val="006C0E0A"/>
    <w:rsid w:val="006C3BC7"/>
    <w:rsid w:val="006C3DC6"/>
    <w:rsid w:val="006C44A9"/>
    <w:rsid w:val="006C497B"/>
    <w:rsid w:val="006D183F"/>
    <w:rsid w:val="00700B83"/>
    <w:rsid w:val="00703D4D"/>
    <w:rsid w:val="00711AA5"/>
    <w:rsid w:val="00715EB7"/>
    <w:rsid w:val="00716A5D"/>
    <w:rsid w:val="00743455"/>
    <w:rsid w:val="00755893"/>
    <w:rsid w:val="0078086C"/>
    <w:rsid w:val="00784AEB"/>
    <w:rsid w:val="007860F1"/>
    <w:rsid w:val="00790BEE"/>
    <w:rsid w:val="007A2F96"/>
    <w:rsid w:val="007C610C"/>
    <w:rsid w:val="007D38EF"/>
    <w:rsid w:val="007E14D3"/>
    <w:rsid w:val="00852B09"/>
    <w:rsid w:val="00853638"/>
    <w:rsid w:val="00864740"/>
    <w:rsid w:val="008756A3"/>
    <w:rsid w:val="00886BAF"/>
    <w:rsid w:val="00897A24"/>
    <w:rsid w:val="008C7FD0"/>
    <w:rsid w:val="008D340A"/>
    <w:rsid w:val="008D6B28"/>
    <w:rsid w:val="008E0FC0"/>
    <w:rsid w:val="009100EE"/>
    <w:rsid w:val="00923C50"/>
    <w:rsid w:val="00936798"/>
    <w:rsid w:val="009714E4"/>
    <w:rsid w:val="0097692F"/>
    <w:rsid w:val="009813D9"/>
    <w:rsid w:val="00984035"/>
    <w:rsid w:val="00990689"/>
    <w:rsid w:val="009C7188"/>
    <w:rsid w:val="00A039C4"/>
    <w:rsid w:val="00A06BAD"/>
    <w:rsid w:val="00A27F88"/>
    <w:rsid w:val="00A4702D"/>
    <w:rsid w:val="00A52FCB"/>
    <w:rsid w:val="00A56381"/>
    <w:rsid w:val="00A731A0"/>
    <w:rsid w:val="00A77418"/>
    <w:rsid w:val="00A82D80"/>
    <w:rsid w:val="00A97C91"/>
    <w:rsid w:val="00AA1138"/>
    <w:rsid w:val="00AD12BE"/>
    <w:rsid w:val="00AD418B"/>
    <w:rsid w:val="00AD58BE"/>
    <w:rsid w:val="00AE1E15"/>
    <w:rsid w:val="00B04D4F"/>
    <w:rsid w:val="00B24680"/>
    <w:rsid w:val="00B27617"/>
    <w:rsid w:val="00B33B2D"/>
    <w:rsid w:val="00B403A4"/>
    <w:rsid w:val="00B41436"/>
    <w:rsid w:val="00B450D0"/>
    <w:rsid w:val="00B64416"/>
    <w:rsid w:val="00B84989"/>
    <w:rsid w:val="00B957B7"/>
    <w:rsid w:val="00B970A8"/>
    <w:rsid w:val="00BA6843"/>
    <w:rsid w:val="00BB4B20"/>
    <w:rsid w:val="00BE52EB"/>
    <w:rsid w:val="00C155D7"/>
    <w:rsid w:val="00C22B67"/>
    <w:rsid w:val="00C4273B"/>
    <w:rsid w:val="00C5137F"/>
    <w:rsid w:val="00C5376E"/>
    <w:rsid w:val="00C6167F"/>
    <w:rsid w:val="00C67297"/>
    <w:rsid w:val="00C76C08"/>
    <w:rsid w:val="00CE7928"/>
    <w:rsid w:val="00D033D6"/>
    <w:rsid w:val="00D23281"/>
    <w:rsid w:val="00D4201C"/>
    <w:rsid w:val="00D4657C"/>
    <w:rsid w:val="00D554E7"/>
    <w:rsid w:val="00D6050A"/>
    <w:rsid w:val="00D75D27"/>
    <w:rsid w:val="00D811CD"/>
    <w:rsid w:val="00D82E4B"/>
    <w:rsid w:val="00D8753E"/>
    <w:rsid w:val="00DB439C"/>
    <w:rsid w:val="00DC2963"/>
    <w:rsid w:val="00DD335D"/>
    <w:rsid w:val="00E018C8"/>
    <w:rsid w:val="00E12068"/>
    <w:rsid w:val="00E40426"/>
    <w:rsid w:val="00E75854"/>
    <w:rsid w:val="00E768EF"/>
    <w:rsid w:val="00EA1B74"/>
    <w:rsid w:val="00EB2016"/>
    <w:rsid w:val="00EC39B6"/>
    <w:rsid w:val="00ED5584"/>
    <w:rsid w:val="00EE08EA"/>
    <w:rsid w:val="00EE4495"/>
    <w:rsid w:val="00F17434"/>
    <w:rsid w:val="00F21EE8"/>
    <w:rsid w:val="00F22AEF"/>
    <w:rsid w:val="00F23E9F"/>
    <w:rsid w:val="00F45C6C"/>
    <w:rsid w:val="00F507A0"/>
    <w:rsid w:val="00F5168C"/>
    <w:rsid w:val="00F60F1E"/>
    <w:rsid w:val="00F71C4F"/>
    <w:rsid w:val="00F85796"/>
    <w:rsid w:val="00F90D4F"/>
    <w:rsid w:val="00FA274A"/>
    <w:rsid w:val="00FB35A9"/>
    <w:rsid w:val="00FB6C5E"/>
    <w:rsid w:val="00FC5D8A"/>
    <w:rsid w:val="00FD05F4"/>
    <w:rsid w:val="00FD0F68"/>
    <w:rsid w:val="00FE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56CD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F22AE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56C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156CD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45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B312E"/>
  </w:style>
  <w:style w:type="paragraph" w:styleId="a7">
    <w:name w:val="List Paragraph"/>
    <w:basedOn w:val="a"/>
    <w:uiPriority w:val="34"/>
    <w:qFormat/>
    <w:rsid w:val="005D47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22AEF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F22AE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F22AE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Цветовое выделение"/>
    <w:uiPriority w:val="99"/>
    <w:rsid w:val="00F22AEF"/>
    <w:rPr>
      <w:b/>
      <w:color w:val="26282F"/>
    </w:rPr>
  </w:style>
  <w:style w:type="paragraph" w:styleId="ab">
    <w:name w:val="Balloon Text"/>
    <w:basedOn w:val="a"/>
    <w:link w:val="ac"/>
    <w:rsid w:val="00FB35A9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rsid w:val="00FB35A9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56CD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F22AE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56C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156CD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45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B312E"/>
  </w:style>
  <w:style w:type="paragraph" w:styleId="a7">
    <w:name w:val="List Paragraph"/>
    <w:basedOn w:val="a"/>
    <w:uiPriority w:val="34"/>
    <w:qFormat/>
    <w:rsid w:val="005D47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22AEF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F22AE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F22AE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Цветовое выделение"/>
    <w:uiPriority w:val="99"/>
    <w:rsid w:val="00F22AEF"/>
    <w:rPr>
      <w:b/>
      <w:color w:val="26282F"/>
    </w:rPr>
  </w:style>
  <w:style w:type="paragraph" w:styleId="ab">
    <w:name w:val="Balloon Text"/>
    <w:basedOn w:val="a"/>
    <w:link w:val="ac"/>
    <w:rsid w:val="00FB35A9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rsid w:val="00FB35A9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72;&#1073;&#1086;&#1095;&#1080;&#1081;%20&#1089;&#1090;&#1086;&#1083;\&#1041;&#1083;&#1072;&#1085;&#1082;&#1080;%20&#1043;&#1091;&#1073;&#1077;&#1088;&#1085;&#1072;&#1090;&#1086;&#1088;&#1072;\17%20&#1055;&#1086;&#1089;&#1090;&#1072;&#1085;&#1086;&#1074;&#1083;&#1077;&#1085;&#1080;&#1077;%20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 Постановление  Правительства</Template>
  <TotalTime>18</TotalTime>
  <Pages>3</Pages>
  <Words>365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правительства НО</vt:lpstr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правительства НО</dc:title>
  <dc:subject>Бланки</dc:subject>
  <dc:creator>E.Gusheva</dc:creator>
  <cp:keywords>Бланки</cp:keywords>
  <cp:lastModifiedBy>p.mamonov</cp:lastModifiedBy>
  <cp:revision>6</cp:revision>
  <cp:lastPrinted>2026-03-13T07:13:00Z</cp:lastPrinted>
  <dcterms:created xsi:type="dcterms:W3CDTF">2026-08-10T08:18:00Z</dcterms:created>
  <dcterms:modified xsi:type="dcterms:W3CDTF">2026-08-12T11:06:00Z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11.09.2005</vt:lpwstr>
  </property>
</Properties>
</file>