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1" w:rightFromText="181" w:vertAnchor="page" w:horzAnchor="margin" w:tblpY="2949"/>
        <w:tblW w:w="907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"/>
        <w:gridCol w:w="1985"/>
        <w:gridCol w:w="137"/>
        <w:gridCol w:w="3690"/>
        <w:gridCol w:w="2126"/>
        <w:gridCol w:w="562"/>
      </w:tblGrid>
      <w:tr w:rsidR="00D75D27" w14:paraId="12986638" w14:textId="77777777" w:rsidTr="00547653">
        <w:trPr>
          <w:trHeight w:val="284"/>
        </w:trPr>
        <w:tc>
          <w:tcPr>
            <w:tcW w:w="2694" w:type="dxa"/>
            <w:gridSpan w:val="3"/>
          </w:tcPr>
          <w:p w14:paraId="12986634" w14:textId="77777777" w:rsidR="00D75D27" w:rsidRPr="00547653" w:rsidRDefault="0054011E" w:rsidP="00547653">
            <w:pPr>
              <w:jc w:val="center"/>
              <w:rPr>
                <w:noProof/>
                <w:lang w:val="en-US"/>
              </w:rPr>
            </w:pPr>
            <w:r w:rsidRPr="00547653">
              <w:rPr>
                <w:noProof/>
                <w:lang w:val="en-US"/>
              </w:rPr>
              <w:fldChar w:fldCharType="begin">
                <w:ffData>
                  <w:name w:val="ТекстовоеПоле4"/>
                  <w:enabled/>
                  <w:calcOnExit w:val="0"/>
                  <w:textInput>
                    <w:maxLength w:val="21"/>
                  </w:textInput>
                </w:ffData>
              </w:fldChar>
            </w:r>
            <w:bookmarkStart w:id="0" w:name="ТекстовоеПоле4"/>
            <w:r w:rsidR="00F17434" w:rsidRPr="00547653">
              <w:rPr>
                <w:noProof/>
                <w:lang w:val="en-US"/>
              </w:rPr>
              <w:instrText xml:space="preserve"> FORMTEXT </w:instrText>
            </w:r>
            <w:r w:rsidRPr="00547653">
              <w:rPr>
                <w:noProof/>
                <w:lang w:val="en-US"/>
              </w:rPr>
            </w:r>
            <w:r w:rsidRPr="00547653">
              <w:rPr>
                <w:noProof/>
                <w:lang w:val="en-US"/>
              </w:rPr>
              <w:fldChar w:fldCharType="separate"/>
            </w:r>
            <w:r w:rsidR="00F17434" w:rsidRPr="00547653">
              <w:rPr>
                <w:noProof/>
                <w:lang w:val="en-US"/>
              </w:rPr>
              <w:t> </w:t>
            </w:r>
            <w:r w:rsidR="00F17434" w:rsidRPr="00547653">
              <w:rPr>
                <w:noProof/>
                <w:lang w:val="en-US"/>
              </w:rPr>
              <w:t> </w:t>
            </w:r>
            <w:r w:rsidR="00F17434" w:rsidRPr="00547653">
              <w:rPr>
                <w:noProof/>
                <w:lang w:val="en-US"/>
              </w:rPr>
              <w:t> </w:t>
            </w:r>
            <w:r w:rsidR="00F17434" w:rsidRPr="00547653">
              <w:rPr>
                <w:noProof/>
                <w:lang w:val="en-US"/>
              </w:rPr>
              <w:t> </w:t>
            </w:r>
            <w:r w:rsidR="00F17434" w:rsidRPr="00547653">
              <w:rPr>
                <w:noProof/>
                <w:lang w:val="en-US"/>
              </w:rPr>
              <w:t> </w:t>
            </w:r>
            <w:r w:rsidRPr="00547653">
              <w:rPr>
                <w:noProof/>
                <w:lang w:val="en-US"/>
              </w:rPr>
              <w:fldChar w:fldCharType="end"/>
            </w:r>
            <w:bookmarkEnd w:id="0"/>
          </w:p>
        </w:tc>
        <w:tc>
          <w:tcPr>
            <w:tcW w:w="3690" w:type="dxa"/>
          </w:tcPr>
          <w:p w14:paraId="12986635" w14:textId="77777777" w:rsidR="00D75D27" w:rsidRPr="007E4066" w:rsidRDefault="00D75D27" w:rsidP="00547653">
            <w:pPr>
              <w:rPr>
                <w:noProof/>
              </w:rPr>
            </w:pPr>
          </w:p>
        </w:tc>
        <w:bookmarkStart w:id="1" w:name="ТекстовоеПоле5"/>
        <w:tc>
          <w:tcPr>
            <w:tcW w:w="2126" w:type="dxa"/>
            <w:tcMar>
              <w:left w:w="113" w:type="dxa"/>
            </w:tcMar>
          </w:tcPr>
          <w:p w14:paraId="12986636" w14:textId="77777777" w:rsidR="00D75D27" w:rsidRPr="00547653" w:rsidRDefault="0054011E" w:rsidP="00547653">
            <w:pPr>
              <w:jc w:val="center"/>
              <w:rPr>
                <w:noProof/>
                <w:lang w:val="en-US"/>
              </w:rPr>
            </w:pPr>
            <w:r w:rsidRPr="00547653">
              <w:rPr>
                <w:noProof/>
                <w:lang w:val="en-US"/>
              </w:rPr>
              <w:fldChar w:fldCharType="begin">
                <w:ffData>
                  <w:name w:val="ТекстовоеПоле5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="00D75D27" w:rsidRPr="00547653">
              <w:rPr>
                <w:noProof/>
                <w:lang w:val="en-US"/>
              </w:rPr>
              <w:instrText xml:space="preserve"> FORMTEXT </w:instrText>
            </w:r>
            <w:r w:rsidRPr="00547653">
              <w:rPr>
                <w:noProof/>
                <w:lang w:val="en-US"/>
              </w:rPr>
            </w:r>
            <w:r w:rsidRPr="00547653">
              <w:rPr>
                <w:noProof/>
                <w:lang w:val="en-US"/>
              </w:rPr>
              <w:fldChar w:fldCharType="separate"/>
            </w:r>
            <w:r w:rsidR="00F17434" w:rsidRPr="00547653">
              <w:rPr>
                <w:noProof/>
                <w:lang w:val="en-US"/>
              </w:rPr>
              <w:t> </w:t>
            </w:r>
            <w:r w:rsidR="00F17434" w:rsidRPr="00547653">
              <w:rPr>
                <w:noProof/>
                <w:lang w:val="en-US"/>
              </w:rPr>
              <w:t> </w:t>
            </w:r>
            <w:r w:rsidR="00F17434" w:rsidRPr="00547653">
              <w:rPr>
                <w:noProof/>
                <w:lang w:val="en-US"/>
              </w:rPr>
              <w:t> </w:t>
            </w:r>
            <w:r w:rsidR="00F17434" w:rsidRPr="00547653">
              <w:rPr>
                <w:noProof/>
                <w:lang w:val="en-US"/>
              </w:rPr>
              <w:t> </w:t>
            </w:r>
            <w:r w:rsidR="00F17434" w:rsidRPr="00547653">
              <w:rPr>
                <w:noProof/>
                <w:lang w:val="en-US"/>
              </w:rPr>
              <w:t> </w:t>
            </w:r>
            <w:r w:rsidRPr="00547653">
              <w:rPr>
                <w:noProof/>
                <w:lang w:val="en-US"/>
              </w:rPr>
              <w:fldChar w:fldCharType="end"/>
            </w:r>
            <w:bookmarkEnd w:id="1"/>
          </w:p>
        </w:tc>
        <w:tc>
          <w:tcPr>
            <w:tcW w:w="562" w:type="dxa"/>
          </w:tcPr>
          <w:p w14:paraId="12986637" w14:textId="77777777" w:rsidR="00D75D27" w:rsidRDefault="00D75D27" w:rsidP="00547653">
            <w:pPr>
              <w:pStyle w:val="a3"/>
              <w:tabs>
                <w:tab w:val="clear" w:pos="4153"/>
                <w:tab w:val="clear" w:pos="8306"/>
              </w:tabs>
              <w:rPr>
                <w:noProof/>
              </w:rPr>
            </w:pPr>
          </w:p>
        </w:tc>
      </w:tr>
      <w:tr w:rsidR="00B450D0" w14:paraId="1298663E" w14:textId="77777777" w:rsidTr="00547653">
        <w:trPr>
          <w:trHeight w:hRule="exact" w:val="340"/>
        </w:trPr>
        <w:tc>
          <w:tcPr>
            <w:tcW w:w="572" w:type="dxa"/>
          </w:tcPr>
          <w:p w14:paraId="12986639" w14:textId="77777777" w:rsidR="00B450D0" w:rsidRDefault="00B450D0" w:rsidP="00547653">
            <w:pPr>
              <w:pStyle w:val="a3"/>
              <w:tabs>
                <w:tab w:val="clear" w:pos="4153"/>
                <w:tab w:val="clear" w:pos="8306"/>
              </w:tabs>
              <w:rPr>
                <w:noProof/>
              </w:rPr>
            </w:pPr>
          </w:p>
        </w:tc>
        <w:tc>
          <w:tcPr>
            <w:tcW w:w="1985" w:type="dxa"/>
          </w:tcPr>
          <w:p w14:paraId="1298663A" w14:textId="77777777" w:rsidR="00B450D0" w:rsidRDefault="00B450D0" w:rsidP="00547653">
            <w:pPr>
              <w:pStyle w:val="a3"/>
              <w:tabs>
                <w:tab w:val="clear" w:pos="4153"/>
                <w:tab w:val="clear" w:pos="8306"/>
              </w:tabs>
              <w:rPr>
                <w:noProof/>
              </w:rPr>
            </w:pPr>
          </w:p>
        </w:tc>
        <w:tc>
          <w:tcPr>
            <w:tcW w:w="3827" w:type="dxa"/>
            <w:gridSpan w:val="2"/>
          </w:tcPr>
          <w:p w14:paraId="1298663B" w14:textId="77777777" w:rsidR="00B450D0" w:rsidRDefault="00B450D0" w:rsidP="00547653">
            <w:pPr>
              <w:pStyle w:val="a3"/>
              <w:tabs>
                <w:tab w:val="clear" w:pos="4153"/>
                <w:tab w:val="clear" w:pos="8306"/>
              </w:tabs>
              <w:rPr>
                <w:noProof/>
              </w:rPr>
            </w:pPr>
          </w:p>
        </w:tc>
        <w:tc>
          <w:tcPr>
            <w:tcW w:w="2126" w:type="dxa"/>
          </w:tcPr>
          <w:p w14:paraId="1298663C" w14:textId="77777777" w:rsidR="00B450D0" w:rsidRDefault="00B450D0" w:rsidP="00547653">
            <w:pPr>
              <w:pStyle w:val="a3"/>
              <w:tabs>
                <w:tab w:val="clear" w:pos="4153"/>
                <w:tab w:val="clear" w:pos="8306"/>
              </w:tabs>
              <w:rPr>
                <w:noProof/>
              </w:rPr>
            </w:pPr>
          </w:p>
        </w:tc>
        <w:tc>
          <w:tcPr>
            <w:tcW w:w="562" w:type="dxa"/>
          </w:tcPr>
          <w:p w14:paraId="1298663D" w14:textId="77777777" w:rsidR="00B450D0" w:rsidRDefault="00B450D0" w:rsidP="00547653">
            <w:pPr>
              <w:pStyle w:val="a3"/>
              <w:tabs>
                <w:tab w:val="clear" w:pos="4153"/>
                <w:tab w:val="clear" w:pos="8306"/>
              </w:tabs>
              <w:rPr>
                <w:noProof/>
              </w:rPr>
            </w:pPr>
          </w:p>
        </w:tc>
      </w:tr>
      <w:tr w:rsidR="00B450D0" w14:paraId="12986644" w14:textId="77777777" w:rsidTr="00547653">
        <w:tc>
          <w:tcPr>
            <w:tcW w:w="572" w:type="dxa"/>
          </w:tcPr>
          <w:p w14:paraId="1298663F" w14:textId="77777777" w:rsidR="00B450D0" w:rsidRDefault="00B450D0" w:rsidP="00547653">
            <w:pPr>
              <w:pStyle w:val="a3"/>
              <w:tabs>
                <w:tab w:val="clear" w:pos="4153"/>
                <w:tab w:val="clear" w:pos="8306"/>
              </w:tabs>
              <w:rPr>
                <w:noProof/>
              </w:rPr>
            </w:pPr>
          </w:p>
        </w:tc>
        <w:bookmarkStart w:id="2" w:name="ТекстовоеПоле3"/>
        <w:tc>
          <w:tcPr>
            <w:tcW w:w="7938" w:type="dxa"/>
            <w:gridSpan w:val="4"/>
          </w:tcPr>
          <w:p w14:paraId="12986642" w14:textId="27654A71" w:rsidR="00B450D0" w:rsidRPr="00547653" w:rsidRDefault="0054011E" w:rsidP="00B15835">
            <w:pPr>
              <w:pStyle w:val="a3"/>
              <w:jc w:val="center"/>
              <w:rPr>
                <w:b/>
                <w:noProof/>
              </w:rPr>
            </w:pPr>
            <w:r w:rsidRPr="00547653">
              <w:rPr>
                <w:b/>
                <w:noProof/>
              </w:rPr>
              <w:fldChar w:fldCharType="begin">
                <w:ffData>
                  <w:name w:val="ТекстовоеПоле3"/>
                  <w:enabled/>
                  <w:calcOnExit w:val="0"/>
                  <w:textInput/>
                </w:ffData>
              </w:fldChar>
            </w:r>
            <w:r w:rsidR="00B450D0" w:rsidRPr="00547653">
              <w:rPr>
                <w:b/>
                <w:noProof/>
              </w:rPr>
              <w:instrText xml:space="preserve"> FORMTEXT </w:instrText>
            </w:r>
            <w:r w:rsidRPr="00547653">
              <w:rPr>
                <w:b/>
                <w:noProof/>
              </w:rPr>
            </w:r>
            <w:r w:rsidRPr="00547653">
              <w:rPr>
                <w:b/>
                <w:noProof/>
              </w:rPr>
              <w:fldChar w:fldCharType="separate"/>
            </w:r>
            <w:r w:rsidR="00B15835" w:rsidRPr="00B15835">
              <w:rPr>
                <w:b/>
                <w:noProof/>
              </w:rPr>
              <w:t>Об утверждении методики расчета размера платы за пользование платными парковками на автомобильных дорогах общего пользования регионального или межмуниципального значения, автомобильных дорогах общего пользования местного значения Нижегородской области и установлении ее максимального размера</w:t>
            </w:r>
            <w:r w:rsidRPr="00547653">
              <w:rPr>
                <w:b/>
                <w:noProof/>
              </w:rPr>
              <w:fldChar w:fldCharType="end"/>
            </w:r>
            <w:bookmarkEnd w:id="2"/>
          </w:p>
        </w:tc>
        <w:tc>
          <w:tcPr>
            <w:tcW w:w="562" w:type="dxa"/>
          </w:tcPr>
          <w:p w14:paraId="12986643" w14:textId="77777777" w:rsidR="00B450D0" w:rsidRDefault="00B450D0" w:rsidP="00547653">
            <w:pPr>
              <w:pStyle w:val="a3"/>
              <w:tabs>
                <w:tab w:val="clear" w:pos="4153"/>
                <w:tab w:val="clear" w:pos="8306"/>
              </w:tabs>
              <w:rPr>
                <w:noProof/>
              </w:rPr>
            </w:pPr>
          </w:p>
        </w:tc>
      </w:tr>
    </w:tbl>
    <w:p w14:paraId="12986645" w14:textId="77777777" w:rsidR="00064F7B" w:rsidRDefault="00064F7B" w:rsidP="00B450D0">
      <w:pPr>
        <w:ind w:firstLine="720"/>
        <w:jc w:val="both"/>
      </w:pPr>
    </w:p>
    <w:p w14:paraId="12986646" w14:textId="77777777" w:rsidR="00B450D0" w:rsidRDefault="00B450D0" w:rsidP="00B450D0">
      <w:pPr>
        <w:ind w:firstLine="720"/>
        <w:jc w:val="both"/>
      </w:pPr>
    </w:p>
    <w:p w14:paraId="12986647" w14:textId="77777777" w:rsidR="00B450D0" w:rsidRDefault="00B450D0" w:rsidP="00B450D0">
      <w:pPr>
        <w:ind w:firstLine="720"/>
        <w:jc w:val="both"/>
      </w:pPr>
    </w:p>
    <w:p w14:paraId="12986648" w14:textId="77777777" w:rsidR="00B450D0" w:rsidRDefault="00B450D0" w:rsidP="00B450D0">
      <w:pPr>
        <w:ind w:firstLine="720"/>
        <w:jc w:val="both"/>
      </w:pPr>
    </w:p>
    <w:p w14:paraId="12986649" w14:textId="77777777" w:rsidR="00B450D0" w:rsidRDefault="00B450D0" w:rsidP="00B450D0">
      <w:pPr>
        <w:ind w:firstLine="720"/>
        <w:jc w:val="both"/>
      </w:pPr>
    </w:p>
    <w:p w14:paraId="1298664A" w14:textId="77777777" w:rsidR="005735A8" w:rsidRDefault="005735A8" w:rsidP="00B450D0">
      <w:pPr>
        <w:ind w:firstLine="720"/>
        <w:jc w:val="both"/>
        <w:sectPr w:rsidR="005735A8" w:rsidSect="002B312E">
          <w:headerReference w:type="even" r:id="rId8"/>
          <w:headerReference w:type="default" r:id="rId9"/>
          <w:headerReference w:type="first" r:id="rId10"/>
          <w:pgSz w:w="11906" w:h="16838" w:code="9"/>
          <w:pgMar w:top="1134" w:right="1134" w:bottom="1134" w:left="1701" w:header="720" w:footer="720" w:gutter="0"/>
          <w:cols w:space="720"/>
          <w:titlePg/>
        </w:sectPr>
      </w:pPr>
    </w:p>
    <w:p w14:paraId="1298664B" w14:textId="77777777" w:rsidR="00055955" w:rsidRDefault="00055955" w:rsidP="00D47BA0">
      <w:pPr>
        <w:pStyle w:val="a8"/>
        <w:spacing w:after="0" w:afterAutospacing="0" w:line="36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298664C" w14:textId="3C487E8C" w:rsidR="00325657" w:rsidRPr="003905E2" w:rsidRDefault="00644CB5" w:rsidP="00413AEC">
      <w:pPr>
        <w:pStyle w:val="a8"/>
        <w:spacing w:line="276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BA5DD8">
        <w:rPr>
          <w:rFonts w:ascii="Times New Roman" w:hAnsi="Times New Roman"/>
          <w:color w:val="000000"/>
          <w:sz w:val="28"/>
          <w:szCs w:val="28"/>
        </w:rPr>
        <w:t xml:space="preserve">В соответствии с пунктом 7 части 1 статьи 6 Федерального закона </w:t>
      </w:r>
      <w:r w:rsidR="00BA5DD8" w:rsidRPr="00BA5DD8">
        <w:rPr>
          <w:rFonts w:ascii="Times New Roman" w:hAnsi="Times New Roman"/>
          <w:color w:val="000000"/>
          <w:sz w:val="28"/>
          <w:szCs w:val="28"/>
        </w:rPr>
        <w:br/>
      </w:r>
      <w:r w:rsidR="00702189">
        <w:rPr>
          <w:rFonts w:ascii="Times New Roman" w:hAnsi="Times New Roman"/>
          <w:color w:val="000000"/>
          <w:sz w:val="28"/>
          <w:szCs w:val="28"/>
        </w:rPr>
        <w:t xml:space="preserve">от 29 декабря 2017 г. № 443-ФЗ </w:t>
      </w:r>
      <w:r w:rsidR="007029EF">
        <w:rPr>
          <w:rFonts w:ascii="Times New Roman" w:hAnsi="Times New Roman"/>
          <w:color w:val="000000"/>
          <w:sz w:val="28"/>
          <w:szCs w:val="28"/>
        </w:rPr>
        <w:t>"</w:t>
      </w:r>
      <w:r w:rsidRPr="00BA5DD8">
        <w:rPr>
          <w:rFonts w:ascii="Times New Roman" w:hAnsi="Times New Roman"/>
          <w:color w:val="000000"/>
          <w:sz w:val="28"/>
          <w:szCs w:val="28"/>
        </w:rPr>
        <w:t xml:space="preserve">Об организации дорожного движения </w:t>
      </w:r>
      <w:r w:rsidR="00702189">
        <w:rPr>
          <w:rFonts w:ascii="Times New Roman" w:hAnsi="Times New Roman"/>
          <w:color w:val="000000"/>
          <w:sz w:val="28"/>
          <w:szCs w:val="28"/>
        </w:rPr>
        <w:br/>
      </w:r>
      <w:r w:rsidRPr="00BA5DD8">
        <w:rPr>
          <w:rFonts w:ascii="Times New Roman" w:hAnsi="Times New Roman"/>
          <w:color w:val="000000"/>
          <w:sz w:val="28"/>
          <w:szCs w:val="28"/>
        </w:rPr>
        <w:t>в Российской Федерации и о внесении изменений в отдельные законодательные акты Российской Федерации</w:t>
      </w:r>
      <w:r w:rsidR="007029EF">
        <w:rPr>
          <w:rFonts w:ascii="Times New Roman" w:hAnsi="Times New Roman"/>
          <w:color w:val="000000"/>
          <w:sz w:val="28"/>
          <w:szCs w:val="28"/>
        </w:rPr>
        <w:t>"</w:t>
      </w:r>
      <w:r w:rsidRPr="00BA5DD8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029EF">
        <w:rPr>
          <w:rFonts w:ascii="Times New Roman" w:hAnsi="Times New Roman"/>
          <w:color w:val="000000"/>
          <w:sz w:val="28"/>
          <w:szCs w:val="28"/>
        </w:rPr>
        <w:t xml:space="preserve">пунктом 4 </w:t>
      </w:r>
      <w:r w:rsidR="007029EF" w:rsidRPr="007029EF">
        <w:rPr>
          <w:rFonts w:ascii="Times New Roman" w:hAnsi="Times New Roman"/>
          <w:color w:val="000000"/>
          <w:sz w:val="28"/>
          <w:szCs w:val="28"/>
        </w:rPr>
        <w:t>Федеральн</w:t>
      </w:r>
      <w:r w:rsidR="007029EF">
        <w:rPr>
          <w:rFonts w:ascii="Times New Roman" w:hAnsi="Times New Roman"/>
          <w:color w:val="000000"/>
          <w:sz w:val="28"/>
          <w:szCs w:val="28"/>
        </w:rPr>
        <w:t>ого</w:t>
      </w:r>
      <w:r w:rsidR="007029EF" w:rsidRPr="007029EF">
        <w:rPr>
          <w:rFonts w:ascii="Times New Roman" w:hAnsi="Times New Roman"/>
          <w:color w:val="000000"/>
          <w:sz w:val="28"/>
          <w:szCs w:val="28"/>
        </w:rPr>
        <w:t xml:space="preserve"> закон</w:t>
      </w:r>
      <w:r w:rsidR="007029EF">
        <w:rPr>
          <w:rFonts w:ascii="Times New Roman" w:hAnsi="Times New Roman"/>
          <w:color w:val="000000"/>
          <w:sz w:val="28"/>
          <w:szCs w:val="28"/>
        </w:rPr>
        <w:t xml:space="preserve">а от </w:t>
      </w:r>
      <w:r w:rsidR="007029EF" w:rsidRPr="007029EF">
        <w:rPr>
          <w:rFonts w:ascii="Times New Roman" w:hAnsi="Times New Roman"/>
          <w:color w:val="000000"/>
          <w:sz w:val="28"/>
          <w:szCs w:val="28"/>
        </w:rPr>
        <w:t>8</w:t>
      </w:r>
      <w:r w:rsidR="007029EF">
        <w:rPr>
          <w:rFonts w:ascii="Times New Roman" w:hAnsi="Times New Roman"/>
          <w:color w:val="000000"/>
          <w:sz w:val="28"/>
          <w:szCs w:val="28"/>
        </w:rPr>
        <w:t xml:space="preserve"> ноября </w:t>
      </w:r>
      <w:r w:rsidR="007029EF" w:rsidRPr="007029EF">
        <w:rPr>
          <w:rFonts w:ascii="Times New Roman" w:hAnsi="Times New Roman"/>
          <w:color w:val="000000"/>
          <w:sz w:val="28"/>
          <w:szCs w:val="28"/>
        </w:rPr>
        <w:t>2007</w:t>
      </w:r>
      <w:r w:rsidR="007029EF">
        <w:rPr>
          <w:rFonts w:ascii="Times New Roman" w:hAnsi="Times New Roman"/>
          <w:color w:val="000000"/>
          <w:sz w:val="28"/>
          <w:szCs w:val="28"/>
        </w:rPr>
        <w:t xml:space="preserve"> г.</w:t>
      </w:r>
      <w:r w:rsidR="007029EF" w:rsidRPr="007029E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029EF">
        <w:rPr>
          <w:rFonts w:ascii="Times New Roman" w:hAnsi="Times New Roman"/>
          <w:color w:val="000000"/>
          <w:sz w:val="28"/>
          <w:szCs w:val="28"/>
        </w:rPr>
        <w:t>№</w:t>
      </w:r>
      <w:r w:rsidR="007029EF" w:rsidRPr="007029EF">
        <w:rPr>
          <w:rFonts w:ascii="Times New Roman" w:hAnsi="Times New Roman"/>
          <w:color w:val="000000"/>
          <w:sz w:val="28"/>
          <w:szCs w:val="28"/>
        </w:rPr>
        <w:t xml:space="preserve"> 257-ФЗ </w:t>
      </w:r>
      <w:r w:rsidR="007029EF">
        <w:rPr>
          <w:rFonts w:ascii="Times New Roman" w:hAnsi="Times New Roman"/>
          <w:color w:val="000000"/>
          <w:sz w:val="28"/>
          <w:szCs w:val="28"/>
        </w:rPr>
        <w:t>"</w:t>
      </w:r>
      <w:r w:rsidR="007029EF" w:rsidRPr="007029EF">
        <w:rPr>
          <w:rFonts w:ascii="Times New Roman" w:hAnsi="Times New Roman"/>
          <w:color w:val="000000"/>
          <w:sz w:val="28"/>
          <w:szCs w:val="28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="007029EF">
        <w:rPr>
          <w:rFonts w:ascii="Times New Roman" w:hAnsi="Times New Roman"/>
          <w:color w:val="000000"/>
          <w:sz w:val="28"/>
          <w:szCs w:val="28"/>
        </w:rPr>
        <w:t xml:space="preserve">", </w:t>
      </w:r>
      <w:r w:rsidR="007450CD" w:rsidRPr="007450CD">
        <w:rPr>
          <w:rFonts w:ascii="Times New Roman" w:hAnsi="Times New Roman"/>
          <w:color w:val="000000"/>
          <w:sz w:val="28"/>
          <w:szCs w:val="28"/>
        </w:rPr>
        <w:t>пунктом 6 статьи 4 Закона Нижегородской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450CD" w:rsidRPr="007450CD">
        <w:rPr>
          <w:rFonts w:ascii="Times New Roman" w:hAnsi="Times New Roman"/>
          <w:color w:val="000000"/>
          <w:sz w:val="28"/>
          <w:szCs w:val="28"/>
        </w:rPr>
        <w:t xml:space="preserve">от 2 июля 2019 г. № 73-З </w:t>
      </w:r>
      <w:r w:rsidR="007029EF">
        <w:rPr>
          <w:rFonts w:ascii="Times New Roman" w:hAnsi="Times New Roman"/>
          <w:color w:val="000000"/>
          <w:sz w:val="28"/>
          <w:szCs w:val="28"/>
        </w:rPr>
        <w:t>"</w:t>
      </w:r>
      <w:r w:rsidR="007450CD" w:rsidRPr="007450CD">
        <w:rPr>
          <w:rFonts w:ascii="Times New Roman" w:hAnsi="Times New Roman"/>
          <w:color w:val="000000"/>
          <w:sz w:val="28"/>
          <w:szCs w:val="28"/>
        </w:rPr>
        <w:t>Об отдельных вопросах организации дорожного движения на автомобильных дорогах Нижегородской области</w:t>
      </w:r>
      <w:r w:rsidR="007029EF">
        <w:rPr>
          <w:rFonts w:ascii="Times New Roman" w:hAnsi="Times New Roman"/>
          <w:color w:val="000000"/>
          <w:sz w:val="28"/>
          <w:szCs w:val="28"/>
        </w:rPr>
        <w:t>"</w:t>
      </w:r>
      <w:r w:rsidR="003905E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25657" w:rsidRPr="008A53CD">
        <w:rPr>
          <w:rFonts w:ascii="Times New Roman" w:hAnsi="Times New Roman"/>
          <w:color w:val="000000"/>
          <w:sz w:val="28"/>
          <w:szCs w:val="28"/>
        </w:rPr>
        <w:t xml:space="preserve">Правительство </w:t>
      </w:r>
      <w:r w:rsidR="00325657">
        <w:rPr>
          <w:rFonts w:ascii="Times New Roman" w:hAnsi="Times New Roman"/>
          <w:color w:val="000000"/>
          <w:sz w:val="28"/>
          <w:szCs w:val="28"/>
        </w:rPr>
        <w:t>Нижегородской области</w:t>
      </w:r>
      <w:r w:rsidR="007450C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25657" w:rsidRPr="00EF0713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32565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325657" w:rsidRPr="00EF0713">
        <w:rPr>
          <w:rFonts w:ascii="Times New Roman" w:hAnsi="Times New Roman"/>
          <w:b/>
          <w:bCs/>
          <w:color w:val="000000"/>
          <w:sz w:val="28"/>
          <w:szCs w:val="28"/>
        </w:rPr>
        <w:t>о</w:t>
      </w:r>
      <w:r w:rsidR="0032565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325657" w:rsidRPr="00EF0713">
        <w:rPr>
          <w:rFonts w:ascii="Times New Roman" w:hAnsi="Times New Roman"/>
          <w:b/>
          <w:bCs/>
          <w:color w:val="000000"/>
          <w:sz w:val="28"/>
          <w:szCs w:val="28"/>
        </w:rPr>
        <w:t>с</w:t>
      </w:r>
      <w:r w:rsidR="0032565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325657" w:rsidRPr="00EF0713">
        <w:rPr>
          <w:rFonts w:ascii="Times New Roman" w:hAnsi="Times New Roman"/>
          <w:b/>
          <w:bCs/>
          <w:color w:val="000000"/>
          <w:sz w:val="28"/>
          <w:szCs w:val="28"/>
        </w:rPr>
        <w:t>т</w:t>
      </w:r>
      <w:r w:rsidR="0032565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325657" w:rsidRPr="00EF0713">
        <w:rPr>
          <w:rFonts w:ascii="Times New Roman" w:hAnsi="Times New Roman"/>
          <w:b/>
          <w:bCs/>
          <w:color w:val="000000"/>
          <w:sz w:val="28"/>
          <w:szCs w:val="28"/>
        </w:rPr>
        <w:t>а</w:t>
      </w:r>
      <w:r w:rsidR="0032565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325657" w:rsidRPr="00EF0713">
        <w:rPr>
          <w:rFonts w:ascii="Times New Roman" w:hAnsi="Times New Roman"/>
          <w:b/>
          <w:bCs/>
          <w:color w:val="000000"/>
          <w:sz w:val="28"/>
          <w:szCs w:val="28"/>
        </w:rPr>
        <w:t>н</w:t>
      </w:r>
      <w:r w:rsidR="0032565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325657" w:rsidRPr="00EF0713">
        <w:rPr>
          <w:rFonts w:ascii="Times New Roman" w:hAnsi="Times New Roman"/>
          <w:b/>
          <w:bCs/>
          <w:color w:val="000000"/>
          <w:sz w:val="28"/>
          <w:szCs w:val="28"/>
        </w:rPr>
        <w:t>о</w:t>
      </w:r>
      <w:r w:rsidR="0032565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325657" w:rsidRPr="00EF0713">
        <w:rPr>
          <w:rFonts w:ascii="Times New Roman" w:hAnsi="Times New Roman"/>
          <w:b/>
          <w:bCs/>
          <w:color w:val="000000"/>
          <w:sz w:val="28"/>
          <w:szCs w:val="28"/>
        </w:rPr>
        <w:t>в</w:t>
      </w:r>
      <w:r w:rsidR="0032565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325657" w:rsidRPr="00EF0713">
        <w:rPr>
          <w:rFonts w:ascii="Times New Roman" w:hAnsi="Times New Roman"/>
          <w:b/>
          <w:bCs/>
          <w:color w:val="000000"/>
          <w:sz w:val="28"/>
          <w:szCs w:val="28"/>
        </w:rPr>
        <w:t>л</w:t>
      </w:r>
      <w:r w:rsidR="0032565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325657" w:rsidRPr="00EF0713">
        <w:rPr>
          <w:rFonts w:ascii="Times New Roman" w:hAnsi="Times New Roman"/>
          <w:b/>
          <w:bCs/>
          <w:color w:val="000000"/>
          <w:sz w:val="28"/>
          <w:szCs w:val="28"/>
        </w:rPr>
        <w:t>я</w:t>
      </w:r>
      <w:r w:rsidR="0032565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325657" w:rsidRPr="00EF0713">
        <w:rPr>
          <w:rFonts w:ascii="Times New Roman" w:hAnsi="Times New Roman"/>
          <w:b/>
          <w:bCs/>
          <w:color w:val="000000"/>
          <w:sz w:val="28"/>
          <w:szCs w:val="28"/>
        </w:rPr>
        <w:t>е</w:t>
      </w:r>
      <w:r w:rsidR="0032565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325657" w:rsidRPr="00EF0713">
        <w:rPr>
          <w:rFonts w:ascii="Times New Roman" w:hAnsi="Times New Roman"/>
          <w:b/>
          <w:bCs/>
          <w:color w:val="000000"/>
          <w:sz w:val="28"/>
          <w:szCs w:val="28"/>
        </w:rPr>
        <w:t>т</w:t>
      </w:r>
      <w:r w:rsidR="00325657" w:rsidRPr="00D95D47">
        <w:rPr>
          <w:rFonts w:ascii="Times New Roman" w:hAnsi="Times New Roman"/>
          <w:bCs/>
          <w:color w:val="000000"/>
          <w:sz w:val="28"/>
          <w:szCs w:val="28"/>
        </w:rPr>
        <w:t>:</w:t>
      </w:r>
    </w:p>
    <w:p w14:paraId="24D5269D" w14:textId="3E93A961" w:rsidR="007450CD" w:rsidRDefault="007A6BE6" w:rsidP="007A6BE6">
      <w:pPr>
        <w:pStyle w:val="ConsPlusNormal"/>
        <w:suppressAutoHyphens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450CD" w:rsidRPr="00454753">
        <w:rPr>
          <w:rFonts w:ascii="Times New Roman" w:hAnsi="Times New Roman" w:cs="Times New Roman"/>
          <w:sz w:val="28"/>
          <w:szCs w:val="28"/>
        </w:rPr>
        <w:t xml:space="preserve">Утвердить прилагаемую методику </w:t>
      </w:r>
      <w:r w:rsidRPr="007A6BE6">
        <w:rPr>
          <w:rFonts w:ascii="Times New Roman" w:hAnsi="Times New Roman" w:cs="Times New Roman"/>
          <w:sz w:val="28"/>
          <w:szCs w:val="28"/>
        </w:rPr>
        <w:t>расчета размера платы за пользование платными парковками на автомобильных дорогах общего пользования регионального или межмуниципального значения, автомобильных дорогах общего пользования местного значения Нижегородской области</w:t>
      </w:r>
      <w:r w:rsidRPr="007A6BE6">
        <w:rPr>
          <w:rFonts w:ascii="Times New Roman" w:hAnsi="Times New Roman" w:cs="Times New Roman"/>
          <w:sz w:val="28"/>
          <w:szCs w:val="28"/>
        </w:rPr>
        <w:t xml:space="preserve"> </w:t>
      </w:r>
      <w:r w:rsidR="007450CD" w:rsidRPr="00454753">
        <w:rPr>
          <w:rFonts w:ascii="Times New Roman" w:hAnsi="Times New Roman" w:cs="Times New Roman"/>
          <w:sz w:val="28"/>
          <w:szCs w:val="28"/>
        </w:rPr>
        <w:t>(далее – Методика).</w:t>
      </w:r>
    </w:p>
    <w:p w14:paraId="6ACDC714" w14:textId="0EA7A77A" w:rsidR="003C5B9B" w:rsidRPr="003C5B9B" w:rsidRDefault="007A6BE6" w:rsidP="007A6BE6">
      <w:pPr>
        <w:pStyle w:val="ConsPlusNormal"/>
        <w:suppressAutoHyphens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</w:t>
      </w:r>
      <w:bookmarkStart w:id="3" w:name="_GoBack"/>
      <w:bookmarkEnd w:id="3"/>
      <w:r w:rsidR="003C5B9B" w:rsidRPr="003C5B9B">
        <w:rPr>
          <w:rFonts w:ascii="Times New Roman" w:hAnsi="Times New Roman" w:cs="Times New Roman"/>
          <w:sz w:val="28"/>
          <w:szCs w:val="28"/>
        </w:rPr>
        <w:t>становить максимальный размер платы за пользование платными парковками на автомобильных дорогах регионального или межмуниципального значения, автомобильных дорогах местного значения</w:t>
      </w:r>
      <w:r w:rsidR="003C5B9B">
        <w:rPr>
          <w:rFonts w:ascii="Times New Roman" w:hAnsi="Times New Roman" w:cs="Times New Roman"/>
          <w:sz w:val="28"/>
          <w:szCs w:val="28"/>
        </w:rPr>
        <w:t xml:space="preserve"> Нижегородской области</w:t>
      </w:r>
      <w:r w:rsidR="003C5B9B" w:rsidRPr="003C5B9B">
        <w:rPr>
          <w:rFonts w:ascii="Times New Roman" w:hAnsi="Times New Roman" w:cs="Times New Roman"/>
          <w:sz w:val="28"/>
          <w:szCs w:val="28"/>
        </w:rPr>
        <w:t>:</w:t>
      </w:r>
    </w:p>
    <w:p w14:paraId="1736A403" w14:textId="0F2E960A" w:rsidR="003C5B9B" w:rsidRDefault="003C5B9B" w:rsidP="0088410C">
      <w:pPr>
        <w:pStyle w:val="ConsPlusNormal"/>
        <w:suppressAutoHyphens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5B9B">
        <w:rPr>
          <w:rFonts w:ascii="Times New Roman" w:hAnsi="Times New Roman" w:cs="Times New Roman"/>
          <w:sz w:val="28"/>
          <w:szCs w:val="28"/>
        </w:rPr>
        <w:t xml:space="preserve">1) в отношении транспортных средств </w:t>
      </w:r>
      <w:r w:rsidR="0088410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8410C">
        <w:rPr>
          <w:rFonts w:ascii="Times New Roman" w:hAnsi="Times New Roman" w:cs="Times New Roman"/>
          <w:sz w:val="28"/>
          <w:szCs w:val="28"/>
        </w:rPr>
        <w:t xml:space="preserve"> группы согласно Приложению 1 к Методике </w:t>
      </w:r>
      <w:r w:rsidR="00FD7A9B">
        <w:rPr>
          <w:rFonts w:ascii="Times New Roman" w:hAnsi="Times New Roman" w:cs="Times New Roman"/>
          <w:sz w:val="28"/>
          <w:szCs w:val="28"/>
        </w:rPr>
        <w:t xml:space="preserve">- </w:t>
      </w:r>
      <w:r w:rsidR="00781E9B">
        <w:rPr>
          <w:rFonts w:ascii="Times New Roman" w:hAnsi="Times New Roman" w:cs="Times New Roman"/>
          <w:sz w:val="28"/>
          <w:szCs w:val="28"/>
        </w:rPr>
        <w:t>10</w:t>
      </w:r>
      <w:r w:rsidRPr="003C5B9B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5B9B">
        <w:rPr>
          <w:rFonts w:ascii="Times New Roman" w:hAnsi="Times New Roman" w:cs="Times New Roman"/>
          <w:sz w:val="28"/>
          <w:szCs w:val="28"/>
        </w:rPr>
        <w:t>рублей за один час пользования одним парковочным местом;</w:t>
      </w:r>
    </w:p>
    <w:p w14:paraId="6F21248A" w14:textId="7C965941" w:rsidR="003C5B9B" w:rsidRPr="003C5B9B" w:rsidRDefault="003C5B9B" w:rsidP="0088410C">
      <w:pPr>
        <w:pStyle w:val="ConsPlusNormal"/>
        <w:suppressAutoHyphens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5B9B">
        <w:rPr>
          <w:rFonts w:ascii="Times New Roman" w:hAnsi="Times New Roman" w:cs="Times New Roman"/>
          <w:sz w:val="28"/>
          <w:szCs w:val="28"/>
        </w:rPr>
        <w:t xml:space="preserve">2) в отношении транспортных средств </w:t>
      </w:r>
      <w:r w:rsidR="0088410C" w:rsidRPr="0088410C">
        <w:rPr>
          <w:rFonts w:ascii="Times New Roman" w:hAnsi="Times New Roman" w:cs="Times New Roman"/>
          <w:sz w:val="28"/>
          <w:szCs w:val="28"/>
        </w:rPr>
        <w:t>II группы согласно Приложению 1 к Методике</w:t>
      </w:r>
      <w:r w:rsidRPr="003C5B9B">
        <w:rPr>
          <w:rFonts w:ascii="Times New Roman" w:hAnsi="Times New Roman" w:cs="Times New Roman"/>
          <w:sz w:val="28"/>
          <w:szCs w:val="28"/>
        </w:rPr>
        <w:t xml:space="preserve"> - </w:t>
      </w:r>
      <w:r w:rsidR="00781E9B">
        <w:rPr>
          <w:rFonts w:ascii="Times New Roman" w:hAnsi="Times New Roman" w:cs="Times New Roman"/>
          <w:sz w:val="28"/>
          <w:szCs w:val="28"/>
        </w:rPr>
        <w:t>20</w:t>
      </w:r>
      <w:r w:rsidR="00FD7A9B">
        <w:rPr>
          <w:rFonts w:ascii="Times New Roman" w:hAnsi="Times New Roman" w:cs="Times New Roman"/>
          <w:sz w:val="28"/>
          <w:szCs w:val="28"/>
        </w:rPr>
        <w:t>0</w:t>
      </w:r>
      <w:r w:rsidRPr="003C5B9B">
        <w:rPr>
          <w:rFonts w:ascii="Times New Roman" w:hAnsi="Times New Roman" w:cs="Times New Roman"/>
          <w:sz w:val="28"/>
          <w:szCs w:val="28"/>
        </w:rPr>
        <w:t xml:space="preserve"> рублей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5B9B">
        <w:rPr>
          <w:rFonts w:ascii="Times New Roman" w:hAnsi="Times New Roman" w:cs="Times New Roman"/>
          <w:sz w:val="28"/>
          <w:szCs w:val="28"/>
        </w:rPr>
        <w:t>один час пользования одним парковочным местом;</w:t>
      </w:r>
    </w:p>
    <w:p w14:paraId="1FEE8D3A" w14:textId="0AA274A9" w:rsidR="003C5B9B" w:rsidRDefault="003C5B9B" w:rsidP="0088410C">
      <w:pPr>
        <w:pStyle w:val="ConsPlusNormal"/>
        <w:suppressAutoHyphens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5B9B">
        <w:rPr>
          <w:rFonts w:ascii="Times New Roman" w:hAnsi="Times New Roman" w:cs="Times New Roman"/>
          <w:sz w:val="28"/>
          <w:szCs w:val="28"/>
        </w:rPr>
        <w:t xml:space="preserve">3) в отношении транспортных средств </w:t>
      </w:r>
      <w:r w:rsidR="0088410C" w:rsidRPr="0088410C">
        <w:rPr>
          <w:rFonts w:ascii="Times New Roman" w:hAnsi="Times New Roman" w:cs="Times New Roman"/>
          <w:sz w:val="28"/>
          <w:szCs w:val="28"/>
        </w:rPr>
        <w:t>III</w:t>
      </w:r>
      <w:r w:rsidR="0088410C">
        <w:rPr>
          <w:rFonts w:ascii="Times New Roman" w:hAnsi="Times New Roman" w:cs="Times New Roman"/>
          <w:sz w:val="28"/>
          <w:szCs w:val="28"/>
        </w:rPr>
        <w:t xml:space="preserve"> группы </w:t>
      </w:r>
      <w:r w:rsidR="0088410C" w:rsidRPr="0088410C">
        <w:rPr>
          <w:rFonts w:ascii="Times New Roman" w:hAnsi="Times New Roman" w:cs="Times New Roman"/>
          <w:sz w:val="28"/>
          <w:szCs w:val="28"/>
        </w:rPr>
        <w:t>согласно Приложению 1 к Методике</w:t>
      </w:r>
      <w:r w:rsidR="00FD7A9B">
        <w:rPr>
          <w:rFonts w:ascii="Times New Roman" w:hAnsi="Times New Roman" w:cs="Times New Roman"/>
          <w:sz w:val="28"/>
          <w:szCs w:val="28"/>
        </w:rPr>
        <w:t xml:space="preserve"> - </w:t>
      </w:r>
      <w:r w:rsidR="00781E9B">
        <w:rPr>
          <w:rFonts w:ascii="Times New Roman" w:hAnsi="Times New Roman" w:cs="Times New Roman"/>
          <w:sz w:val="28"/>
          <w:szCs w:val="28"/>
        </w:rPr>
        <w:t>10</w:t>
      </w:r>
      <w:r w:rsidRPr="003C5B9B">
        <w:rPr>
          <w:rFonts w:ascii="Times New Roman" w:hAnsi="Times New Roman" w:cs="Times New Roman"/>
          <w:sz w:val="28"/>
          <w:szCs w:val="28"/>
        </w:rPr>
        <w:t>0 рублей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5B9B">
        <w:rPr>
          <w:rFonts w:ascii="Times New Roman" w:hAnsi="Times New Roman" w:cs="Times New Roman"/>
          <w:sz w:val="28"/>
          <w:szCs w:val="28"/>
        </w:rPr>
        <w:t>один час пользования одним парковочным местом.</w:t>
      </w:r>
      <w:r w:rsidR="0088410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FE287A" w14:textId="13E5161E" w:rsidR="00F979C7" w:rsidRPr="006D780B" w:rsidRDefault="00A23E06" w:rsidP="00A23E06">
      <w:pPr>
        <w:pStyle w:val="ConsPlusNormal"/>
        <w:suppressAutoHyphens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F979C7" w:rsidRPr="006D780B">
        <w:rPr>
          <w:rFonts w:ascii="Times New Roman" w:hAnsi="Times New Roman" w:cs="Times New Roman"/>
          <w:sz w:val="28"/>
          <w:szCs w:val="28"/>
        </w:rPr>
        <w:t xml:space="preserve">Действие </w:t>
      </w:r>
      <w:r w:rsidR="006D780B" w:rsidRPr="006D780B">
        <w:rPr>
          <w:rFonts w:ascii="Times New Roman" w:hAnsi="Times New Roman" w:cs="Times New Roman"/>
          <w:sz w:val="28"/>
          <w:szCs w:val="28"/>
        </w:rPr>
        <w:t xml:space="preserve">Методики не распространяется на </w:t>
      </w:r>
      <w:r w:rsidR="006D780B">
        <w:rPr>
          <w:rFonts w:ascii="Times New Roman" w:hAnsi="Times New Roman" w:cs="Times New Roman"/>
          <w:sz w:val="28"/>
          <w:szCs w:val="28"/>
        </w:rPr>
        <w:t>соглашения</w:t>
      </w:r>
      <w:r w:rsidR="006D780B" w:rsidRPr="006D780B">
        <w:rPr>
          <w:rFonts w:ascii="Times New Roman" w:hAnsi="Times New Roman" w:cs="Times New Roman"/>
          <w:sz w:val="28"/>
          <w:szCs w:val="28"/>
        </w:rPr>
        <w:t xml:space="preserve"> </w:t>
      </w:r>
      <w:r w:rsidR="006D780B">
        <w:rPr>
          <w:rFonts w:ascii="Times New Roman" w:hAnsi="Times New Roman" w:cs="Times New Roman"/>
          <w:sz w:val="28"/>
          <w:szCs w:val="28"/>
        </w:rPr>
        <w:t xml:space="preserve">и </w:t>
      </w:r>
      <w:r w:rsidR="006D780B" w:rsidRPr="006D780B">
        <w:rPr>
          <w:rFonts w:ascii="Times New Roman" w:hAnsi="Times New Roman" w:cs="Times New Roman"/>
          <w:sz w:val="28"/>
          <w:szCs w:val="28"/>
        </w:rPr>
        <w:t>правовые акты</w:t>
      </w:r>
      <w:r w:rsidR="006D780B">
        <w:rPr>
          <w:rFonts w:ascii="Times New Roman" w:hAnsi="Times New Roman" w:cs="Times New Roman"/>
          <w:sz w:val="28"/>
          <w:szCs w:val="28"/>
        </w:rPr>
        <w:t xml:space="preserve"> </w:t>
      </w:r>
      <w:r w:rsidR="006D780B" w:rsidRPr="006D780B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6D780B">
        <w:rPr>
          <w:rFonts w:ascii="Times New Roman" w:hAnsi="Times New Roman" w:cs="Times New Roman"/>
          <w:sz w:val="28"/>
          <w:szCs w:val="28"/>
        </w:rPr>
        <w:t>о</w:t>
      </w:r>
      <w:r w:rsidR="006D780B" w:rsidRPr="006D780B">
        <w:rPr>
          <w:rFonts w:ascii="Times New Roman" w:hAnsi="Times New Roman" w:cs="Times New Roman"/>
          <w:sz w:val="28"/>
          <w:szCs w:val="28"/>
        </w:rPr>
        <w:t>бразовани</w:t>
      </w:r>
      <w:r w:rsidR="006D780B">
        <w:rPr>
          <w:rFonts w:ascii="Times New Roman" w:hAnsi="Times New Roman" w:cs="Times New Roman"/>
          <w:sz w:val="28"/>
          <w:szCs w:val="28"/>
        </w:rPr>
        <w:t>й</w:t>
      </w:r>
      <w:r w:rsidR="00F979C7" w:rsidRPr="006D780B">
        <w:rPr>
          <w:rFonts w:ascii="Times New Roman" w:hAnsi="Times New Roman" w:cs="Times New Roman"/>
          <w:sz w:val="28"/>
          <w:szCs w:val="28"/>
        </w:rPr>
        <w:t>, определяющие размер платы за пользование платными парковками, заключенные муниципальными образованиями до утверждения Методики.</w:t>
      </w:r>
    </w:p>
    <w:p w14:paraId="61FA8EA0" w14:textId="568E28CE" w:rsidR="00F979C7" w:rsidRPr="00BA5DD8" w:rsidRDefault="00A23E06" w:rsidP="00A23E06">
      <w:pPr>
        <w:pStyle w:val="ConsPlusNormal"/>
        <w:widowControl/>
        <w:suppressAutoHyphens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FA23F9" w:rsidRPr="00BA5DD8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</w:t>
      </w:r>
      <w:r w:rsidR="00826809" w:rsidRPr="00BA5DD8">
        <w:rPr>
          <w:rFonts w:ascii="Times New Roman" w:hAnsi="Times New Roman" w:cs="Times New Roman"/>
          <w:sz w:val="28"/>
          <w:szCs w:val="28"/>
        </w:rPr>
        <w:t xml:space="preserve"> со дня его подписания и подлежит официальному опубликованию.</w:t>
      </w:r>
    </w:p>
    <w:p w14:paraId="129867AA" w14:textId="6DC11F28" w:rsidR="005222C9" w:rsidRDefault="005222C9" w:rsidP="007450CD">
      <w:pPr>
        <w:contextualSpacing/>
        <w:jc w:val="both"/>
        <w:rPr>
          <w:szCs w:val="28"/>
        </w:rPr>
      </w:pPr>
    </w:p>
    <w:p w14:paraId="129867AB" w14:textId="77777777" w:rsidR="00BB0C3A" w:rsidRDefault="00BB0C3A" w:rsidP="007450CD">
      <w:pPr>
        <w:rPr>
          <w:szCs w:val="28"/>
        </w:rPr>
      </w:pPr>
    </w:p>
    <w:p w14:paraId="1EADA887" w14:textId="77777777" w:rsidR="00F07416" w:rsidRDefault="00F07416" w:rsidP="007450CD">
      <w:pPr>
        <w:rPr>
          <w:szCs w:val="28"/>
        </w:rPr>
      </w:pPr>
    </w:p>
    <w:p w14:paraId="129867AC" w14:textId="25258514" w:rsidR="00E775B6" w:rsidRDefault="00D95D47" w:rsidP="007450CD">
      <w:pPr>
        <w:rPr>
          <w:color w:val="000000"/>
          <w:szCs w:val="28"/>
        </w:rPr>
      </w:pPr>
      <w:r w:rsidRPr="00BA0638">
        <w:rPr>
          <w:szCs w:val="28"/>
        </w:rPr>
        <w:t>Губернатор</w:t>
      </w:r>
      <w:r w:rsidR="004E7812" w:rsidRPr="00BA0638">
        <w:rPr>
          <w:szCs w:val="28"/>
        </w:rPr>
        <w:t xml:space="preserve">                                                                                             </w:t>
      </w:r>
      <w:proofErr w:type="spellStart"/>
      <w:r w:rsidR="007C7C34" w:rsidRPr="00BA0638">
        <w:rPr>
          <w:color w:val="000000"/>
          <w:szCs w:val="28"/>
        </w:rPr>
        <w:t>Г.С.Никитин</w:t>
      </w:r>
      <w:proofErr w:type="spellEnd"/>
    </w:p>
    <w:p w14:paraId="3BB138B2" w14:textId="77777777" w:rsidR="003905E2" w:rsidRDefault="003905E2" w:rsidP="003E2C60">
      <w:pPr>
        <w:rPr>
          <w:color w:val="000000"/>
          <w:szCs w:val="28"/>
        </w:rPr>
      </w:pPr>
    </w:p>
    <w:p w14:paraId="186D29CB" w14:textId="77777777" w:rsidR="00D270B9" w:rsidRDefault="00D270B9" w:rsidP="00644CB5">
      <w:pPr>
        <w:spacing w:line="360" w:lineRule="auto"/>
        <w:jc w:val="both"/>
        <w:rPr>
          <w:szCs w:val="28"/>
        </w:rPr>
      </w:pPr>
    </w:p>
    <w:sectPr w:rsidR="00D270B9" w:rsidSect="00A852E7">
      <w:type w:val="continuous"/>
      <w:pgSz w:w="11906" w:h="16838" w:code="9"/>
      <w:pgMar w:top="851" w:right="707" w:bottom="284" w:left="1701" w:header="720" w:footer="720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1E6C74" w14:textId="77777777" w:rsidR="00F95A8D" w:rsidRDefault="00F95A8D">
      <w:r>
        <w:separator/>
      </w:r>
    </w:p>
  </w:endnote>
  <w:endnote w:type="continuationSeparator" w:id="0">
    <w:p w14:paraId="1E7A5F41" w14:textId="77777777" w:rsidR="00F95A8D" w:rsidRDefault="00F95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D28E47" w14:textId="77777777" w:rsidR="00F95A8D" w:rsidRDefault="00F95A8D">
      <w:r>
        <w:separator/>
      </w:r>
    </w:p>
  </w:footnote>
  <w:footnote w:type="continuationSeparator" w:id="0">
    <w:p w14:paraId="2AED24D4" w14:textId="77777777" w:rsidR="00F95A8D" w:rsidRDefault="00F95A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9867C2" w14:textId="77777777" w:rsidR="0021290A" w:rsidRDefault="0021290A" w:rsidP="00547DAB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29867C3" w14:textId="77777777" w:rsidR="0021290A" w:rsidRDefault="0021290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9867C4" w14:textId="77777777" w:rsidR="0021290A" w:rsidRDefault="0021290A" w:rsidP="00547DAB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00F1C">
      <w:rPr>
        <w:rStyle w:val="a6"/>
        <w:noProof/>
      </w:rPr>
      <w:t>2</w:t>
    </w:r>
    <w:r>
      <w:rPr>
        <w:rStyle w:val="a6"/>
      </w:rPr>
      <w:fldChar w:fldCharType="end"/>
    </w:r>
  </w:p>
  <w:p w14:paraId="129867C5" w14:textId="77777777" w:rsidR="0021290A" w:rsidRDefault="0021290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9867C6" w14:textId="77777777" w:rsidR="0021290A" w:rsidRDefault="0021290A">
    <w:pPr>
      <w:pStyle w:val="a3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29867C7" wp14:editId="129867C8">
              <wp:simplePos x="0" y="0"/>
              <wp:positionH relativeFrom="column">
                <wp:posOffset>0</wp:posOffset>
              </wp:positionH>
              <wp:positionV relativeFrom="paragraph">
                <wp:posOffset>-187325</wp:posOffset>
              </wp:positionV>
              <wp:extent cx="5760085" cy="1889760"/>
              <wp:effectExtent l="0" t="0" r="12065" b="1524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60085" cy="1889760"/>
                        <a:chOff x="1701" y="425"/>
                        <a:chExt cx="9071" cy="2976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701" y="1701"/>
                          <a:ext cx="9071" cy="576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29867C9" w14:textId="77777777" w:rsidR="0021290A" w:rsidRPr="00F21EE8" w:rsidRDefault="0021290A">
                            <w:pPr>
                              <w:jc w:val="center"/>
                              <w:rPr>
                                <w:color w:val="800000"/>
                                <w:sz w:val="40"/>
                              </w:rPr>
                            </w:pPr>
                            <w:r w:rsidRPr="00F21EE8">
                              <w:rPr>
                                <w:b/>
                                <w:color w:val="800000"/>
                                <w:sz w:val="40"/>
                              </w:rPr>
                              <w:t>Правительство Нижегородской области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701" y="2279"/>
                          <a:ext cx="9071" cy="536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29867CA" w14:textId="77777777" w:rsidR="0021290A" w:rsidRPr="00F21EE8" w:rsidRDefault="0021290A" w:rsidP="00F17434">
                            <w:pPr>
                              <w:jc w:val="center"/>
                              <w:rPr>
                                <w:color w:val="800000"/>
                                <w:spacing w:val="40"/>
                                <w:sz w:val="40"/>
                                <w:lang w:val="en-US"/>
                              </w:rPr>
                            </w:pPr>
                            <w:r w:rsidRPr="00F21EE8">
                              <w:rPr>
                                <w:color w:val="800000"/>
                                <w:spacing w:val="40"/>
                                <w:sz w:val="40"/>
                              </w:rPr>
                              <w:t>ПОСТАНОВЛЕНИЕ</w:t>
                            </w:r>
                          </w:p>
                          <w:p w14:paraId="129867CB" w14:textId="77777777" w:rsidR="0021290A" w:rsidRPr="003313C2" w:rsidRDefault="0021290A" w:rsidP="003313C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" name="Line 4"/>
                      <wps:cNvCnPr>
                        <a:cxnSpLocks noChangeShapeType="1"/>
                      </wps:cNvCnPr>
                      <wps:spPr bwMode="auto">
                        <a:xfrm>
                          <a:off x="2268" y="3299"/>
                          <a:ext cx="1928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8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" name="Line 5"/>
                      <wps:cNvCnPr>
                        <a:cxnSpLocks noChangeShapeType="1"/>
                      </wps:cNvCnPr>
                      <wps:spPr bwMode="auto">
                        <a:xfrm>
                          <a:off x="8165" y="3299"/>
                          <a:ext cx="1928" cy="1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7825" y="3118"/>
                          <a:ext cx="426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29867CC" w14:textId="77777777" w:rsidR="0021290A" w:rsidRPr="00F21EE8" w:rsidRDefault="0021290A">
                            <w:pPr>
                              <w:jc w:val="center"/>
                              <w:rPr>
                                <w:rFonts w:ascii="Arial" w:hAnsi="Arial"/>
                                <w:color w:val="800000"/>
                                <w:sz w:val="18"/>
                              </w:rPr>
                            </w:pPr>
                            <w:r w:rsidRPr="00F21EE8">
                              <w:rPr>
                                <w:rFonts w:ascii="Arial" w:hAnsi="Arial"/>
                                <w:color w:val="800000"/>
                                <w:sz w:val="18"/>
                                <w:lang w:val="en-US"/>
                              </w:rPr>
                              <w:t>№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Picture 7" descr="Растр в Губ_Прод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09" y="425"/>
                          <a:ext cx="1054" cy="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group w14:anchorId="129867C7" id="Group 1" o:spid="_x0000_s1026" style="position:absolute;margin-left:0;margin-top:-14.75pt;width:453.55pt;height:148.8pt;z-index:-251657216" coordorigin="1701,425" coordsize="9071,29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701;top:1701;width:9071;height: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" filled="f" strokecolor="white" strokeweight="0">
                <v:textbox inset="0,0,0,0">
                  <w:txbxContent>
                    <w:p w14:paraId="129867C9" w14:textId="77777777" w:rsidR="0021290A" w:rsidRPr="00F21EE8" w:rsidRDefault="0021290A">
                      <w:pPr>
                        <w:jc w:val="center"/>
                        <w:rPr>
                          <w:color w:val="800000"/>
                          <w:sz w:val="40"/>
                        </w:rPr>
                      </w:pPr>
                      <w:r w:rsidRPr="00F21EE8">
                        <w:rPr>
                          <w:b/>
                          <w:color w:val="800000"/>
                          <w:sz w:val="40"/>
                        </w:rPr>
                        <w:t>Правительство Нижегородской области</w:t>
                      </w:r>
                    </w:p>
                  </w:txbxContent>
                </v:textbox>
              </v:shape>
              <v:shape id="Text Box 3" o:spid="_x0000_s1028" type="#_x0000_t202" style="position:absolute;left:1701;top:2279;width:9071;height: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" filled="f" strokecolor="white">
                <v:textbox inset="0,0,0,0">
                  <w:txbxContent>
                    <w:p w14:paraId="129867CA" w14:textId="77777777" w:rsidR="0021290A" w:rsidRPr="00F21EE8" w:rsidRDefault="0021290A" w:rsidP="00F17434">
                      <w:pPr>
                        <w:jc w:val="center"/>
                        <w:rPr>
                          <w:color w:val="800000"/>
                          <w:spacing w:val="40"/>
                          <w:sz w:val="40"/>
                          <w:lang w:val="en-US"/>
                        </w:rPr>
                      </w:pPr>
                      <w:r w:rsidRPr="00F21EE8">
                        <w:rPr>
                          <w:color w:val="800000"/>
                          <w:spacing w:val="40"/>
                          <w:sz w:val="40"/>
                        </w:rPr>
                        <w:t>ПОСТАНОВЛЕНИЕ</w:t>
                      </w:r>
                    </w:p>
                    <w:p w14:paraId="129867CB" w14:textId="77777777" w:rsidR="0021290A" w:rsidRPr="003313C2" w:rsidRDefault="0021290A" w:rsidP="003313C2"/>
                  </w:txbxContent>
                </v:textbox>
              </v:shape>
              <v:line id="Line 4" o:spid="_x0000_s1029" style="position:absolute;visibility:visible;mso-wrap-style:square" from="2268,3299" to="4196,32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" strokecolor="maroon"/>
              <v:line id="Line 5" o:spid="_x0000_s1030" style="position:absolute;visibility:visible;mso-wrap-style:square" from="8165,3299" to="10093,3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BEzxQAAANoAAAAPAAAAZHJzL2Rvd25yZXYueG1sRI9Pa8JA&#10;FMTvhX6H5Qm91Y0tD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DxFBEzxQAAANoAAAAP&#10;AAAAAAAAAAAAAAAAAAcCAABkcnMvZG93bnJldi54bWxQSwUGAAAAAAMAAwC3AAAA+QIAAAAA&#10;"/>
              <v:shape id="Text Box 6" o:spid="_x0000_s1031" type="#_x0000_t202" style="position:absolute;left:7825;top:3118;width:426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" strokecolor="white" strokeweight="0">
                <v:textbox inset="1mm,0,1mm,0">
                  <w:txbxContent>
                    <w:p w14:paraId="129867CC" w14:textId="77777777" w:rsidR="0021290A" w:rsidRPr="00F21EE8" w:rsidRDefault="0021290A">
                      <w:pPr>
                        <w:jc w:val="center"/>
                        <w:rPr>
                          <w:rFonts w:ascii="Arial" w:hAnsi="Arial"/>
                          <w:color w:val="800000"/>
                          <w:sz w:val="18"/>
                        </w:rPr>
                      </w:pPr>
                      <w:r w:rsidRPr="00F21EE8">
                        <w:rPr>
                          <w:rFonts w:ascii="Arial" w:hAnsi="Arial"/>
                          <w:color w:val="800000"/>
                          <w:sz w:val="18"/>
                          <w:lang w:val="en-US"/>
                        </w:rPr>
                        <w:t>№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32" type="#_x0000_t75" alt="Растр в Губ_Прод" style="position:absolute;left:5709;top:425;width:1054;height:1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">
                <v:imagedata r:id="rId2" o:title="Растр в Губ_Прод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49055E"/>
    <w:multiLevelType w:val="multilevel"/>
    <w:tmpl w:val="B784C07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bkfaffX7dBR59wKD2ThS3ovuuxNooCKIBiuNpudLmbbG6DaiE32FyUhD6bbw3EOE4WS612SRAw3897zzX9SB9A==" w:salt="JkzAaHHCu6hX9dqMwnPI9w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5B6"/>
    <w:rsid w:val="000071C1"/>
    <w:rsid w:val="00010CD8"/>
    <w:rsid w:val="00011C3E"/>
    <w:rsid w:val="00025762"/>
    <w:rsid w:val="00027ABB"/>
    <w:rsid w:val="000308E6"/>
    <w:rsid w:val="000309AB"/>
    <w:rsid w:val="000328B0"/>
    <w:rsid w:val="00035CE3"/>
    <w:rsid w:val="000366B9"/>
    <w:rsid w:val="00036ADC"/>
    <w:rsid w:val="000371E9"/>
    <w:rsid w:val="00045601"/>
    <w:rsid w:val="00047A14"/>
    <w:rsid w:val="00051C3C"/>
    <w:rsid w:val="00051CFC"/>
    <w:rsid w:val="00053A3F"/>
    <w:rsid w:val="00055955"/>
    <w:rsid w:val="00060203"/>
    <w:rsid w:val="00064F7B"/>
    <w:rsid w:val="00066276"/>
    <w:rsid w:val="00071FCC"/>
    <w:rsid w:val="00072ACB"/>
    <w:rsid w:val="0007521E"/>
    <w:rsid w:val="0008197F"/>
    <w:rsid w:val="00083431"/>
    <w:rsid w:val="00092385"/>
    <w:rsid w:val="000936B0"/>
    <w:rsid w:val="000942B0"/>
    <w:rsid w:val="000A5068"/>
    <w:rsid w:val="000A5F25"/>
    <w:rsid w:val="000B0E9F"/>
    <w:rsid w:val="000B4C37"/>
    <w:rsid w:val="000B7068"/>
    <w:rsid w:val="000C69F5"/>
    <w:rsid w:val="000D072E"/>
    <w:rsid w:val="000E42BD"/>
    <w:rsid w:val="000E43C6"/>
    <w:rsid w:val="000E7DC5"/>
    <w:rsid w:val="000F1303"/>
    <w:rsid w:val="000F30CD"/>
    <w:rsid w:val="00107A11"/>
    <w:rsid w:val="0011029F"/>
    <w:rsid w:val="00111B3C"/>
    <w:rsid w:val="00115BBE"/>
    <w:rsid w:val="00117CC6"/>
    <w:rsid w:val="00123D5B"/>
    <w:rsid w:val="00124D9A"/>
    <w:rsid w:val="00125236"/>
    <w:rsid w:val="001272AC"/>
    <w:rsid w:val="0012791C"/>
    <w:rsid w:val="00132445"/>
    <w:rsid w:val="001375D2"/>
    <w:rsid w:val="001430EE"/>
    <w:rsid w:val="00144203"/>
    <w:rsid w:val="00144394"/>
    <w:rsid w:val="00144840"/>
    <w:rsid w:val="0015485C"/>
    <w:rsid w:val="0015615B"/>
    <w:rsid w:val="00160553"/>
    <w:rsid w:val="001635CF"/>
    <w:rsid w:val="00163DDE"/>
    <w:rsid w:val="001650A0"/>
    <w:rsid w:val="00165850"/>
    <w:rsid w:val="001712A8"/>
    <w:rsid w:val="00175244"/>
    <w:rsid w:val="0018042F"/>
    <w:rsid w:val="0019252C"/>
    <w:rsid w:val="00193E61"/>
    <w:rsid w:val="00194123"/>
    <w:rsid w:val="0019569B"/>
    <w:rsid w:val="001A0508"/>
    <w:rsid w:val="001A482A"/>
    <w:rsid w:val="001A4C47"/>
    <w:rsid w:val="001B00A7"/>
    <w:rsid w:val="001B0D9E"/>
    <w:rsid w:val="001B3806"/>
    <w:rsid w:val="001B51F8"/>
    <w:rsid w:val="001B5B18"/>
    <w:rsid w:val="001C6253"/>
    <w:rsid w:val="001D0408"/>
    <w:rsid w:val="001D22A8"/>
    <w:rsid w:val="001D496B"/>
    <w:rsid w:val="001E1FF3"/>
    <w:rsid w:val="001E3161"/>
    <w:rsid w:val="001E4DC6"/>
    <w:rsid w:val="001E6F55"/>
    <w:rsid w:val="001F1AEC"/>
    <w:rsid w:val="001F2DBB"/>
    <w:rsid w:val="00204D32"/>
    <w:rsid w:val="00206BA8"/>
    <w:rsid w:val="002109E0"/>
    <w:rsid w:val="0021290A"/>
    <w:rsid w:val="00213462"/>
    <w:rsid w:val="00215213"/>
    <w:rsid w:val="00221823"/>
    <w:rsid w:val="0022297A"/>
    <w:rsid w:val="002229DF"/>
    <w:rsid w:val="00224DB9"/>
    <w:rsid w:val="00226D7F"/>
    <w:rsid w:val="0022734C"/>
    <w:rsid w:val="00227947"/>
    <w:rsid w:val="00231748"/>
    <w:rsid w:val="00233851"/>
    <w:rsid w:val="00247793"/>
    <w:rsid w:val="00247924"/>
    <w:rsid w:val="00247C14"/>
    <w:rsid w:val="0025061B"/>
    <w:rsid w:val="00252A4A"/>
    <w:rsid w:val="0026256A"/>
    <w:rsid w:val="00263362"/>
    <w:rsid w:val="002636B8"/>
    <w:rsid w:val="002720C9"/>
    <w:rsid w:val="00275F44"/>
    <w:rsid w:val="00284352"/>
    <w:rsid w:val="00293124"/>
    <w:rsid w:val="00293446"/>
    <w:rsid w:val="00297CA9"/>
    <w:rsid w:val="00297E68"/>
    <w:rsid w:val="002A089B"/>
    <w:rsid w:val="002B0990"/>
    <w:rsid w:val="002B1259"/>
    <w:rsid w:val="002B1A61"/>
    <w:rsid w:val="002B312E"/>
    <w:rsid w:val="002B32B2"/>
    <w:rsid w:val="002B3F1F"/>
    <w:rsid w:val="002B7543"/>
    <w:rsid w:val="002C33D0"/>
    <w:rsid w:val="002C42B8"/>
    <w:rsid w:val="002C6B7B"/>
    <w:rsid w:val="002D1EA7"/>
    <w:rsid w:val="002D2CBA"/>
    <w:rsid w:val="002D5CBF"/>
    <w:rsid w:val="002E6CE8"/>
    <w:rsid w:val="002F08A9"/>
    <w:rsid w:val="00300F1C"/>
    <w:rsid w:val="00311208"/>
    <w:rsid w:val="003113C6"/>
    <w:rsid w:val="0031307B"/>
    <w:rsid w:val="00313A7D"/>
    <w:rsid w:val="00316A97"/>
    <w:rsid w:val="0031720C"/>
    <w:rsid w:val="00322225"/>
    <w:rsid w:val="00324B6C"/>
    <w:rsid w:val="00325657"/>
    <w:rsid w:val="0032763F"/>
    <w:rsid w:val="003313C2"/>
    <w:rsid w:val="00331C1C"/>
    <w:rsid w:val="00337913"/>
    <w:rsid w:val="00340A20"/>
    <w:rsid w:val="00342365"/>
    <w:rsid w:val="00343807"/>
    <w:rsid w:val="00347A7E"/>
    <w:rsid w:val="00351E50"/>
    <w:rsid w:val="003549A0"/>
    <w:rsid w:val="00355957"/>
    <w:rsid w:val="00355B0A"/>
    <w:rsid w:val="003615E8"/>
    <w:rsid w:val="00366910"/>
    <w:rsid w:val="00370CD4"/>
    <w:rsid w:val="00371C80"/>
    <w:rsid w:val="00372E59"/>
    <w:rsid w:val="00374D6C"/>
    <w:rsid w:val="00376D83"/>
    <w:rsid w:val="00382F6E"/>
    <w:rsid w:val="00383D65"/>
    <w:rsid w:val="003905E2"/>
    <w:rsid w:val="003923B9"/>
    <w:rsid w:val="00393D27"/>
    <w:rsid w:val="00395431"/>
    <w:rsid w:val="00396DD0"/>
    <w:rsid w:val="003A3EF8"/>
    <w:rsid w:val="003B12AA"/>
    <w:rsid w:val="003B4CB5"/>
    <w:rsid w:val="003B6A7D"/>
    <w:rsid w:val="003C1A72"/>
    <w:rsid w:val="003C4C34"/>
    <w:rsid w:val="003C5B9B"/>
    <w:rsid w:val="003E0452"/>
    <w:rsid w:val="003E25FC"/>
    <w:rsid w:val="003E2C60"/>
    <w:rsid w:val="003E3FAC"/>
    <w:rsid w:val="003F0C27"/>
    <w:rsid w:val="003F383E"/>
    <w:rsid w:val="003F549E"/>
    <w:rsid w:val="00401339"/>
    <w:rsid w:val="00404CA5"/>
    <w:rsid w:val="00412AD4"/>
    <w:rsid w:val="00413AEC"/>
    <w:rsid w:val="004140EC"/>
    <w:rsid w:val="004242F6"/>
    <w:rsid w:val="00424757"/>
    <w:rsid w:val="00430915"/>
    <w:rsid w:val="00432654"/>
    <w:rsid w:val="004332B1"/>
    <w:rsid w:val="004346D0"/>
    <w:rsid w:val="00440CB9"/>
    <w:rsid w:val="00442BF2"/>
    <w:rsid w:val="004453C2"/>
    <w:rsid w:val="00461F22"/>
    <w:rsid w:val="00462910"/>
    <w:rsid w:val="004674B2"/>
    <w:rsid w:val="004717CD"/>
    <w:rsid w:val="004751EE"/>
    <w:rsid w:val="00477363"/>
    <w:rsid w:val="00477B33"/>
    <w:rsid w:val="0048493D"/>
    <w:rsid w:val="0048786D"/>
    <w:rsid w:val="00491459"/>
    <w:rsid w:val="00492586"/>
    <w:rsid w:val="00493DF1"/>
    <w:rsid w:val="004A3179"/>
    <w:rsid w:val="004A6482"/>
    <w:rsid w:val="004B0760"/>
    <w:rsid w:val="004B0F3E"/>
    <w:rsid w:val="004B180D"/>
    <w:rsid w:val="004B304F"/>
    <w:rsid w:val="004B4A7C"/>
    <w:rsid w:val="004B6126"/>
    <w:rsid w:val="004B7AA2"/>
    <w:rsid w:val="004D21CB"/>
    <w:rsid w:val="004D28C3"/>
    <w:rsid w:val="004D4742"/>
    <w:rsid w:val="004E1FC5"/>
    <w:rsid w:val="004E3435"/>
    <w:rsid w:val="004E3E2C"/>
    <w:rsid w:val="004E52AD"/>
    <w:rsid w:val="004E7812"/>
    <w:rsid w:val="004F2DD8"/>
    <w:rsid w:val="004F4651"/>
    <w:rsid w:val="004F6B8B"/>
    <w:rsid w:val="00500708"/>
    <w:rsid w:val="00500BA6"/>
    <w:rsid w:val="0050517A"/>
    <w:rsid w:val="0050791E"/>
    <w:rsid w:val="00507C38"/>
    <w:rsid w:val="00510429"/>
    <w:rsid w:val="00515420"/>
    <w:rsid w:val="00521287"/>
    <w:rsid w:val="005215AA"/>
    <w:rsid w:val="00522095"/>
    <w:rsid w:val="005222C9"/>
    <w:rsid w:val="00533F13"/>
    <w:rsid w:val="0054011E"/>
    <w:rsid w:val="00543D7A"/>
    <w:rsid w:val="00545006"/>
    <w:rsid w:val="00546105"/>
    <w:rsid w:val="005474A0"/>
    <w:rsid w:val="00547653"/>
    <w:rsid w:val="00547DAB"/>
    <w:rsid w:val="00556635"/>
    <w:rsid w:val="00560710"/>
    <w:rsid w:val="00560F97"/>
    <w:rsid w:val="00562435"/>
    <w:rsid w:val="00565C81"/>
    <w:rsid w:val="005662F1"/>
    <w:rsid w:val="005667D0"/>
    <w:rsid w:val="005735A8"/>
    <w:rsid w:val="00576116"/>
    <w:rsid w:val="005777A0"/>
    <w:rsid w:val="00585B9A"/>
    <w:rsid w:val="00586565"/>
    <w:rsid w:val="00593437"/>
    <w:rsid w:val="00593535"/>
    <w:rsid w:val="00595CF6"/>
    <w:rsid w:val="00596297"/>
    <w:rsid w:val="005A1BA6"/>
    <w:rsid w:val="005A2899"/>
    <w:rsid w:val="005A31C3"/>
    <w:rsid w:val="005B06C6"/>
    <w:rsid w:val="005B12BE"/>
    <w:rsid w:val="005B4A02"/>
    <w:rsid w:val="005B5892"/>
    <w:rsid w:val="005C1901"/>
    <w:rsid w:val="005C70D9"/>
    <w:rsid w:val="005D1717"/>
    <w:rsid w:val="005D4B44"/>
    <w:rsid w:val="005D7274"/>
    <w:rsid w:val="005D7907"/>
    <w:rsid w:val="005E59B3"/>
    <w:rsid w:val="005F4A4D"/>
    <w:rsid w:val="005F588B"/>
    <w:rsid w:val="00605D72"/>
    <w:rsid w:val="00606A2B"/>
    <w:rsid w:val="00607069"/>
    <w:rsid w:val="00607ADA"/>
    <w:rsid w:val="00617F3C"/>
    <w:rsid w:val="00630C94"/>
    <w:rsid w:val="0064368F"/>
    <w:rsid w:val="00644796"/>
    <w:rsid w:val="00644CB5"/>
    <w:rsid w:val="00644F96"/>
    <w:rsid w:val="006471A3"/>
    <w:rsid w:val="00656F53"/>
    <w:rsid w:val="006606E1"/>
    <w:rsid w:val="00662BA1"/>
    <w:rsid w:val="00663F41"/>
    <w:rsid w:val="006649C8"/>
    <w:rsid w:val="006679A3"/>
    <w:rsid w:val="00677FBB"/>
    <w:rsid w:val="00680BDE"/>
    <w:rsid w:val="00682F3E"/>
    <w:rsid w:val="00683A24"/>
    <w:rsid w:val="00692851"/>
    <w:rsid w:val="00697393"/>
    <w:rsid w:val="006A07CD"/>
    <w:rsid w:val="006A4569"/>
    <w:rsid w:val="006C0E0A"/>
    <w:rsid w:val="006C3B48"/>
    <w:rsid w:val="006C4A71"/>
    <w:rsid w:val="006C7B22"/>
    <w:rsid w:val="006C7F0C"/>
    <w:rsid w:val="006D12D7"/>
    <w:rsid w:val="006D366E"/>
    <w:rsid w:val="006D470C"/>
    <w:rsid w:val="006D77B7"/>
    <w:rsid w:val="006D780B"/>
    <w:rsid w:val="006E10E5"/>
    <w:rsid w:val="006E5A86"/>
    <w:rsid w:val="006E5E0C"/>
    <w:rsid w:val="006E7C45"/>
    <w:rsid w:val="006E7E93"/>
    <w:rsid w:val="006F17C2"/>
    <w:rsid w:val="006F6C8E"/>
    <w:rsid w:val="006F78EE"/>
    <w:rsid w:val="00700B83"/>
    <w:rsid w:val="00702189"/>
    <w:rsid w:val="007029EF"/>
    <w:rsid w:val="00702C39"/>
    <w:rsid w:val="00704F5A"/>
    <w:rsid w:val="00706330"/>
    <w:rsid w:val="00711AA5"/>
    <w:rsid w:val="0071758B"/>
    <w:rsid w:val="007218F6"/>
    <w:rsid w:val="0072508E"/>
    <w:rsid w:val="00734514"/>
    <w:rsid w:val="0073473D"/>
    <w:rsid w:val="00743ABB"/>
    <w:rsid w:val="007450CD"/>
    <w:rsid w:val="0074772C"/>
    <w:rsid w:val="00750337"/>
    <w:rsid w:val="007519B9"/>
    <w:rsid w:val="00754413"/>
    <w:rsid w:val="00760650"/>
    <w:rsid w:val="00761B7A"/>
    <w:rsid w:val="007633C0"/>
    <w:rsid w:val="00763BC4"/>
    <w:rsid w:val="00766EB8"/>
    <w:rsid w:val="007709CA"/>
    <w:rsid w:val="00781E9B"/>
    <w:rsid w:val="00784AEB"/>
    <w:rsid w:val="00794D47"/>
    <w:rsid w:val="007A6339"/>
    <w:rsid w:val="007A6BE6"/>
    <w:rsid w:val="007B0775"/>
    <w:rsid w:val="007B4669"/>
    <w:rsid w:val="007B5AC2"/>
    <w:rsid w:val="007B7ACB"/>
    <w:rsid w:val="007C0A23"/>
    <w:rsid w:val="007C5D2E"/>
    <w:rsid w:val="007C7C34"/>
    <w:rsid w:val="007D30D9"/>
    <w:rsid w:val="007D6BBA"/>
    <w:rsid w:val="007E5151"/>
    <w:rsid w:val="007F4721"/>
    <w:rsid w:val="007F4DBA"/>
    <w:rsid w:val="007F4EAA"/>
    <w:rsid w:val="0080257A"/>
    <w:rsid w:val="00802AB6"/>
    <w:rsid w:val="00804832"/>
    <w:rsid w:val="00811305"/>
    <w:rsid w:val="00812BF3"/>
    <w:rsid w:val="008136CE"/>
    <w:rsid w:val="00813FCD"/>
    <w:rsid w:val="00821D80"/>
    <w:rsid w:val="00822D0A"/>
    <w:rsid w:val="008246E1"/>
    <w:rsid w:val="00826809"/>
    <w:rsid w:val="00827929"/>
    <w:rsid w:val="00833106"/>
    <w:rsid w:val="00833BD1"/>
    <w:rsid w:val="00834C31"/>
    <w:rsid w:val="00850F67"/>
    <w:rsid w:val="008538CB"/>
    <w:rsid w:val="008542AC"/>
    <w:rsid w:val="0085557A"/>
    <w:rsid w:val="00860BE1"/>
    <w:rsid w:val="00862F97"/>
    <w:rsid w:val="00865694"/>
    <w:rsid w:val="00870C11"/>
    <w:rsid w:val="00877D7F"/>
    <w:rsid w:val="0088410C"/>
    <w:rsid w:val="00885971"/>
    <w:rsid w:val="00886555"/>
    <w:rsid w:val="00886993"/>
    <w:rsid w:val="00886BAF"/>
    <w:rsid w:val="00890E1B"/>
    <w:rsid w:val="00892AB7"/>
    <w:rsid w:val="00895D6D"/>
    <w:rsid w:val="00897EAE"/>
    <w:rsid w:val="008A04CD"/>
    <w:rsid w:val="008A3680"/>
    <w:rsid w:val="008A4312"/>
    <w:rsid w:val="008B451F"/>
    <w:rsid w:val="008C09DC"/>
    <w:rsid w:val="008C13B5"/>
    <w:rsid w:val="008C274C"/>
    <w:rsid w:val="008C2A3E"/>
    <w:rsid w:val="008C3FC8"/>
    <w:rsid w:val="008C585D"/>
    <w:rsid w:val="008C5EE4"/>
    <w:rsid w:val="008C79B8"/>
    <w:rsid w:val="008D0E3F"/>
    <w:rsid w:val="008D1852"/>
    <w:rsid w:val="008D3F30"/>
    <w:rsid w:val="008D6B28"/>
    <w:rsid w:val="008E0FC0"/>
    <w:rsid w:val="008E2951"/>
    <w:rsid w:val="008E60BB"/>
    <w:rsid w:val="008E71C1"/>
    <w:rsid w:val="008F08B0"/>
    <w:rsid w:val="008F3144"/>
    <w:rsid w:val="008F7F75"/>
    <w:rsid w:val="00900304"/>
    <w:rsid w:val="00901D85"/>
    <w:rsid w:val="00901DAF"/>
    <w:rsid w:val="00902A18"/>
    <w:rsid w:val="00904825"/>
    <w:rsid w:val="00906754"/>
    <w:rsid w:val="00910748"/>
    <w:rsid w:val="009129EC"/>
    <w:rsid w:val="009159FC"/>
    <w:rsid w:val="00916BA1"/>
    <w:rsid w:val="0091782A"/>
    <w:rsid w:val="00922DF9"/>
    <w:rsid w:val="00926DC3"/>
    <w:rsid w:val="00930063"/>
    <w:rsid w:val="00940037"/>
    <w:rsid w:val="0094409D"/>
    <w:rsid w:val="00950098"/>
    <w:rsid w:val="00950F69"/>
    <w:rsid w:val="00951137"/>
    <w:rsid w:val="00957A96"/>
    <w:rsid w:val="00965604"/>
    <w:rsid w:val="00966A27"/>
    <w:rsid w:val="00970DDB"/>
    <w:rsid w:val="0097291C"/>
    <w:rsid w:val="009800F1"/>
    <w:rsid w:val="0098410F"/>
    <w:rsid w:val="009864CA"/>
    <w:rsid w:val="00986FB8"/>
    <w:rsid w:val="009907CC"/>
    <w:rsid w:val="00990E87"/>
    <w:rsid w:val="0099309A"/>
    <w:rsid w:val="00996D9D"/>
    <w:rsid w:val="009A60E7"/>
    <w:rsid w:val="009B2DA4"/>
    <w:rsid w:val="009C2CD3"/>
    <w:rsid w:val="009C610B"/>
    <w:rsid w:val="009C6265"/>
    <w:rsid w:val="009D39C0"/>
    <w:rsid w:val="009D548B"/>
    <w:rsid w:val="009D5FC7"/>
    <w:rsid w:val="009D7C0E"/>
    <w:rsid w:val="009E0275"/>
    <w:rsid w:val="009E08D2"/>
    <w:rsid w:val="009F0761"/>
    <w:rsid w:val="009F07BD"/>
    <w:rsid w:val="009F1D9D"/>
    <w:rsid w:val="009F2A80"/>
    <w:rsid w:val="009F4AF1"/>
    <w:rsid w:val="00A002D7"/>
    <w:rsid w:val="00A029C6"/>
    <w:rsid w:val="00A035C1"/>
    <w:rsid w:val="00A07FAA"/>
    <w:rsid w:val="00A122E8"/>
    <w:rsid w:val="00A13A3C"/>
    <w:rsid w:val="00A1546E"/>
    <w:rsid w:val="00A17140"/>
    <w:rsid w:val="00A217C8"/>
    <w:rsid w:val="00A22F78"/>
    <w:rsid w:val="00A23E06"/>
    <w:rsid w:val="00A313D9"/>
    <w:rsid w:val="00A31986"/>
    <w:rsid w:val="00A35B4D"/>
    <w:rsid w:val="00A40F6B"/>
    <w:rsid w:val="00A418B5"/>
    <w:rsid w:val="00A64342"/>
    <w:rsid w:val="00A70E15"/>
    <w:rsid w:val="00A71B3A"/>
    <w:rsid w:val="00A74476"/>
    <w:rsid w:val="00A76302"/>
    <w:rsid w:val="00A77418"/>
    <w:rsid w:val="00A8134E"/>
    <w:rsid w:val="00A82D80"/>
    <w:rsid w:val="00A8355C"/>
    <w:rsid w:val="00A83ABE"/>
    <w:rsid w:val="00A852E7"/>
    <w:rsid w:val="00A86860"/>
    <w:rsid w:val="00A92237"/>
    <w:rsid w:val="00A95777"/>
    <w:rsid w:val="00A95969"/>
    <w:rsid w:val="00A97C91"/>
    <w:rsid w:val="00AA6B6B"/>
    <w:rsid w:val="00AB0DE1"/>
    <w:rsid w:val="00AB2AB5"/>
    <w:rsid w:val="00AC06FA"/>
    <w:rsid w:val="00AD12BE"/>
    <w:rsid w:val="00AD2C66"/>
    <w:rsid w:val="00AD2DC1"/>
    <w:rsid w:val="00AD4745"/>
    <w:rsid w:val="00AD500B"/>
    <w:rsid w:val="00AF0538"/>
    <w:rsid w:val="00AF14D0"/>
    <w:rsid w:val="00AF2842"/>
    <w:rsid w:val="00AF79BA"/>
    <w:rsid w:val="00B02435"/>
    <w:rsid w:val="00B04AE7"/>
    <w:rsid w:val="00B0573D"/>
    <w:rsid w:val="00B06266"/>
    <w:rsid w:val="00B07D58"/>
    <w:rsid w:val="00B121DC"/>
    <w:rsid w:val="00B1331B"/>
    <w:rsid w:val="00B13F54"/>
    <w:rsid w:val="00B15835"/>
    <w:rsid w:val="00B1711F"/>
    <w:rsid w:val="00B204ED"/>
    <w:rsid w:val="00B22DE8"/>
    <w:rsid w:val="00B234F4"/>
    <w:rsid w:val="00B276C2"/>
    <w:rsid w:val="00B42F36"/>
    <w:rsid w:val="00B450D0"/>
    <w:rsid w:val="00B45945"/>
    <w:rsid w:val="00B51A26"/>
    <w:rsid w:val="00B52E6B"/>
    <w:rsid w:val="00B53303"/>
    <w:rsid w:val="00B53ECC"/>
    <w:rsid w:val="00B545FF"/>
    <w:rsid w:val="00B62387"/>
    <w:rsid w:val="00B6323A"/>
    <w:rsid w:val="00B64416"/>
    <w:rsid w:val="00B64EA8"/>
    <w:rsid w:val="00B65B39"/>
    <w:rsid w:val="00B66F2E"/>
    <w:rsid w:val="00B75176"/>
    <w:rsid w:val="00B75A77"/>
    <w:rsid w:val="00B82060"/>
    <w:rsid w:val="00B828C3"/>
    <w:rsid w:val="00B83A42"/>
    <w:rsid w:val="00B949FE"/>
    <w:rsid w:val="00B957B7"/>
    <w:rsid w:val="00BA001D"/>
    <w:rsid w:val="00BA007B"/>
    <w:rsid w:val="00BA0638"/>
    <w:rsid w:val="00BA0A8A"/>
    <w:rsid w:val="00BA5DD8"/>
    <w:rsid w:val="00BB0610"/>
    <w:rsid w:val="00BB0C3A"/>
    <w:rsid w:val="00BC1E71"/>
    <w:rsid w:val="00BC4A82"/>
    <w:rsid w:val="00BC7B32"/>
    <w:rsid w:val="00BD13E8"/>
    <w:rsid w:val="00BD35AA"/>
    <w:rsid w:val="00BD5189"/>
    <w:rsid w:val="00BD75E8"/>
    <w:rsid w:val="00BE2A31"/>
    <w:rsid w:val="00BE5F55"/>
    <w:rsid w:val="00BE620D"/>
    <w:rsid w:val="00BE76AC"/>
    <w:rsid w:val="00BF72E5"/>
    <w:rsid w:val="00C01274"/>
    <w:rsid w:val="00C01DAF"/>
    <w:rsid w:val="00C02762"/>
    <w:rsid w:val="00C03E24"/>
    <w:rsid w:val="00C056CD"/>
    <w:rsid w:val="00C0639B"/>
    <w:rsid w:val="00C13609"/>
    <w:rsid w:val="00C13BDA"/>
    <w:rsid w:val="00C30236"/>
    <w:rsid w:val="00C326EA"/>
    <w:rsid w:val="00C3270A"/>
    <w:rsid w:val="00C32ABA"/>
    <w:rsid w:val="00C359D7"/>
    <w:rsid w:val="00C36585"/>
    <w:rsid w:val="00C50C27"/>
    <w:rsid w:val="00C52C29"/>
    <w:rsid w:val="00C5376E"/>
    <w:rsid w:val="00C60C1C"/>
    <w:rsid w:val="00C6167F"/>
    <w:rsid w:val="00C62C0D"/>
    <w:rsid w:val="00C65681"/>
    <w:rsid w:val="00C75B50"/>
    <w:rsid w:val="00C76C08"/>
    <w:rsid w:val="00C80528"/>
    <w:rsid w:val="00C83075"/>
    <w:rsid w:val="00C8437C"/>
    <w:rsid w:val="00C92814"/>
    <w:rsid w:val="00C96567"/>
    <w:rsid w:val="00CA2843"/>
    <w:rsid w:val="00CA552E"/>
    <w:rsid w:val="00CA691A"/>
    <w:rsid w:val="00CA75FB"/>
    <w:rsid w:val="00CB5CDD"/>
    <w:rsid w:val="00CC31A7"/>
    <w:rsid w:val="00CC39ED"/>
    <w:rsid w:val="00CC6498"/>
    <w:rsid w:val="00CC7EA1"/>
    <w:rsid w:val="00CD6C9F"/>
    <w:rsid w:val="00CE46C2"/>
    <w:rsid w:val="00CE7212"/>
    <w:rsid w:val="00CF33B6"/>
    <w:rsid w:val="00CF6890"/>
    <w:rsid w:val="00CF6CA0"/>
    <w:rsid w:val="00CF75F1"/>
    <w:rsid w:val="00D06A5C"/>
    <w:rsid w:val="00D11586"/>
    <w:rsid w:val="00D136EB"/>
    <w:rsid w:val="00D13A22"/>
    <w:rsid w:val="00D16571"/>
    <w:rsid w:val="00D206EE"/>
    <w:rsid w:val="00D25579"/>
    <w:rsid w:val="00D270B9"/>
    <w:rsid w:val="00D34391"/>
    <w:rsid w:val="00D4096C"/>
    <w:rsid w:val="00D42D6E"/>
    <w:rsid w:val="00D465C5"/>
    <w:rsid w:val="00D47716"/>
    <w:rsid w:val="00D47BA0"/>
    <w:rsid w:val="00D5684D"/>
    <w:rsid w:val="00D6377A"/>
    <w:rsid w:val="00D66D42"/>
    <w:rsid w:val="00D72A41"/>
    <w:rsid w:val="00D75D27"/>
    <w:rsid w:val="00D76B25"/>
    <w:rsid w:val="00D8032D"/>
    <w:rsid w:val="00D83703"/>
    <w:rsid w:val="00D85840"/>
    <w:rsid w:val="00D8753E"/>
    <w:rsid w:val="00D9363E"/>
    <w:rsid w:val="00D95D47"/>
    <w:rsid w:val="00DA31F8"/>
    <w:rsid w:val="00DA4E10"/>
    <w:rsid w:val="00DC56F9"/>
    <w:rsid w:val="00DD0B04"/>
    <w:rsid w:val="00DD18D7"/>
    <w:rsid w:val="00DD2DDD"/>
    <w:rsid w:val="00DE4164"/>
    <w:rsid w:val="00DE5E9B"/>
    <w:rsid w:val="00DE7B00"/>
    <w:rsid w:val="00DF34E4"/>
    <w:rsid w:val="00DF40BA"/>
    <w:rsid w:val="00DF5783"/>
    <w:rsid w:val="00DF6035"/>
    <w:rsid w:val="00DF774D"/>
    <w:rsid w:val="00E02765"/>
    <w:rsid w:val="00E043C7"/>
    <w:rsid w:val="00E04A85"/>
    <w:rsid w:val="00E10A23"/>
    <w:rsid w:val="00E11D83"/>
    <w:rsid w:val="00E142FE"/>
    <w:rsid w:val="00E151C4"/>
    <w:rsid w:val="00E16A43"/>
    <w:rsid w:val="00E223E2"/>
    <w:rsid w:val="00E27F76"/>
    <w:rsid w:val="00E31802"/>
    <w:rsid w:val="00E358F9"/>
    <w:rsid w:val="00E36A4E"/>
    <w:rsid w:val="00E37EB2"/>
    <w:rsid w:val="00E42031"/>
    <w:rsid w:val="00E43403"/>
    <w:rsid w:val="00E43B02"/>
    <w:rsid w:val="00E50AB9"/>
    <w:rsid w:val="00E51736"/>
    <w:rsid w:val="00E52288"/>
    <w:rsid w:val="00E5241A"/>
    <w:rsid w:val="00E6642F"/>
    <w:rsid w:val="00E71CAD"/>
    <w:rsid w:val="00E73B4E"/>
    <w:rsid w:val="00E74001"/>
    <w:rsid w:val="00E76868"/>
    <w:rsid w:val="00E775B6"/>
    <w:rsid w:val="00E839D4"/>
    <w:rsid w:val="00E91682"/>
    <w:rsid w:val="00E96736"/>
    <w:rsid w:val="00EA183D"/>
    <w:rsid w:val="00EA6788"/>
    <w:rsid w:val="00EB2B9F"/>
    <w:rsid w:val="00EB3DC1"/>
    <w:rsid w:val="00EB6DD4"/>
    <w:rsid w:val="00EC09D4"/>
    <w:rsid w:val="00EC1DCC"/>
    <w:rsid w:val="00EC1E8E"/>
    <w:rsid w:val="00EC3CAD"/>
    <w:rsid w:val="00EC5AAB"/>
    <w:rsid w:val="00ED2618"/>
    <w:rsid w:val="00EE3FB0"/>
    <w:rsid w:val="00EE779E"/>
    <w:rsid w:val="00EF1E1B"/>
    <w:rsid w:val="00EF59DA"/>
    <w:rsid w:val="00EF6E51"/>
    <w:rsid w:val="00F03742"/>
    <w:rsid w:val="00F07416"/>
    <w:rsid w:val="00F10330"/>
    <w:rsid w:val="00F10D60"/>
    <w:rsid w:val="00F12102"/>
    <w:rsid w:val="00F17434"/>
    <w:rsid w:val="00F2163D"/>
    <w:rsid w:val="00F21EE8"/>
    <w:rsid w:val="00F2300B"/>
    <w:rsid w:val="00F2536F"/>
    <w:rsid w:val="00F33AB9"/>
    <w:rsid w:val="00F412CD"/>
    <w:rsid w:val="00F46968"/>
    <w:rsid w:val="00F47D8A"/>
    <w:rsid w:val="00F60C65"/>
    <w:rsid w:val="00F60CEB"/>
    <w:rsid w:val="00F704DA"/>
    <w:rsid w:val="00F7050F"/>
    <w:rsid w:val="00F70AB5"/>
    <w:rsid w:val="00F758DD"/>
    <w:rsid w:val="00F76EDA"/>
    <w:rsid w:val="00F844A6"/>
    <w:rsid w:val="00F84BCC"/>
    <w:rsid w:val="00F84DE1"/>
    <w:rsid w:val="00F95116"/>
    <w:rsid w:val="00F95A8D"/>
    <w:rsid w:val="00F97975"/>
    <w:rsid w:val="00F979C7"/>
    <w:rsid w:val="00FA23F9"/>
    <w:rsid w:val="00FA4C5B"/>
    <w:rsid w:val="00FA79B6"/>
    <w:rsid w:val="00FB1081"/>
    <w:rsid w:val="00FB5032"/>
    <w:rsid w:val="00FB7772"/>
    <w:rsid w:val="00FC29A0"/>
    <w:rsid w:val="00FC3813"/>
    <w:rsid w:val="00FC591E"/>
    <w:rsid w:val="00FC7552"/>
    <w:rsid w:val="00FD0CB3"/>
    <w:rsid w:val="00FD1AFF"/>
    <w:rsid w:val="00FD6DD6"/>
    <w:rsid w:val="00FD7A9B"/>
    <w:rsid w:val="00FE028A"/>
    <w:rsid w:val="00FE16D7"/>
    <w:rsid w:val="00FE27EA"/>
    <w:rsid w:val="00FE2886"/>
    <w:rsid w:val="00FF0302"/>
    <w:rsid w:val="00FF0906"/>
    <w:rsid w:val="00FF3F70"/>
    <w:rsid w:val="00FF4B12"/>
    <w:rsid w:val="00FF4F37"/>
    <w:rsid w:val="00FF64AF"/>
    <w:rsid w:val="00FF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2986634"/>
  <w15:docId w15:val="{3A35D643-203B-49F1-964E-93478BC7E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A26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35B4D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A35B4D"/>
    <w:pPr>
      <w:tabs>
        <w:tab w:val="center" w:pos="4153"/>
        <w:tab w:val="right" w:pos="8306"/>
      </w:tabs>
    </w:pPr>
  </w:style>
  <w:style w:type="table" w:styleId="a5">
    <w:name w:val="Table Grid"/>
    <w:basedOn w:val="a1"/>
    <w:rsid w:val="00B450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rsid w:val="002B312E"/>
  </w:style>
  <w:style w:type="paragraph" w:customStyle="1" w:styleId="ConsNormal">
    <w:name w:val="ConsNormal"/>
    <w:rsid w:val="00E775B6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7">
    <w:name w:val="Balloon Text"/>
    <w:basedOn w:val="a"/>
    <w:semiHidden/>
    <w:rsid w:val="00C3270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D165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rmal (Web)"/>
    <w:basedOn w:val="a"/>
    <w:rsid w:val="00D95D47"/>
    <w:pPr>
      <w:spacing w:after="100" w:afterAutospacing="1"/>
    </w:pPr>
    <w:rPr>
      <w:rFonts w:ascii="Verdana" w:hAnsi="Verdana"/>
      <w:sz w:val="13"/>
      <w:szCs w:val="13"/>
    </w:rPr>
  </w:style>
  <w:style w:type="paragraph" w:customStyle="1" w:styleId="ConsPlusNonformat">
    <w:name w:val="ConsPlusNonformat"/>
    <w:rsid w:val="00B545F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rmatted">
    <w:name w:val="formatted"/>
    <w:basedOn w:val="a0"/>
    <w:rsid w:val="00123D5B"/>
  </w:style>
  <w:style w:type="character" w:customStyle="1" w:styleId="expand-label">
    <w:name w:val="expand-label"/>
    <w:basedOn w:val="a0"/>
    <w:rsid w:val="00123D5B"/>
  </w:style>
  <w:style w:type="character" w:customStyle="1" w:styleId="ConsPlusNormal0">
    <w:name w:val="ConsPlusNormal Знак"/>
    <w:link w:val="ConsPlusNormal"/>
    <w:locked/>
    <w:rsid w:val="003F549E"/>
    <w:rPr>
      <w:rFonts w:ascii="Arial" w:hAnsi="Arial" w:cs="Arial"/>
    </w:rPr>
  </w:style>
  <w:style w:type="character" w:styleId="a9">
    <w:name w:val="Hyperlink"/>
    <w:basedOn w:val="a0"/>
    <w:unhideWhenUsed/>
    <w:rsid w:val="00FA23F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A23F9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8268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9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9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5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84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1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4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ll%20Users\&#1056;&#1072;&#1073;&#1086;&#1095;&#1080;&#1081;%20&#1089;&#1090;&#1086;&#1083;\&#1053;&#1054;&#1042;&#1067;&#1045;%20&#1041;&#1051;&#1040;&#1053;&#1050;&#1048;\&#1055;&#1088;&#1072;&#1074;&#1080;&#1090;&#1077;&#1083;&#1100;&#1089;&#1090;&#1074;&#1086;\&#1055;&#1086;&#1089;&#1090;&#1072;&#1085;&#1086;&#1074;&#1083;&#1077;&#1085;&#1080;&#1077;%20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39AE49-8538-4ECA-A2C5-2B235D7F3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 Правительства.dot</Template>
  <TotalTime>2385</TotalTime>
  <Pages>2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правительства НО</vt:lpstr>
    </vt:vector>
  </TitlesOfParts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2412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правительства НО</dc:title>
  <dc:subject>Бланки</dc:subject>
  <dc:creator>agp08</dc:creator>
  <cp:keywords>Бланки</cp:keywords>
  <cp:lastModifiedBy>PchelinIU</cp:lastModifiedBy>
  <cp:revision>74</cp:revision>
  <cp:lastPrinted>2026-09-16T14:02:00Z</cp:lastPrinted>
  <dcterms:created xsi:type="dcterms:W3CDTF">2024-01-22T09:47:00Z</dcterms:created>
  <dcterms:modified xsi:type="dcterms:W3CDTF">2026-09-21T11:50:00Z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11.09.2005</vt:lpwstr>
  </property>
</Properties>
</file>